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80DAB" w14:textId="0DE228D2" w:rsidR="00826837" w:rsidRPr="00907FA3" w:rsidRDefault="00A62F72" w:rsidP="00907FA3">
      <w:pPr>
        <w:pStyle w:val="Title"/>
      </w:pPr>
      <w:r>
        <w:t xml:space="preserve">OpenAlex </w:t>
      </w:r>
      <w:r w:rsidRPr="00B25107">
        <w:t>as a solution for populating repositories</w:t>
      </w:r>
    </w:p>
    <w:p w14:paraId="75F161B6" w14:textId="3C5C1DEF" w:rsidR="00DC6B85" w:rsidRPr="00062865" w:rsidRDefault="00A62F72" w:rsidP="006F174E">
      <w:pPr>
        <w:pStyle w:val="Subtitle"/>
        <w:rPr>
          <w:rStyle w:val="Hyperlink"/>
        </w:rPr>
      </w:pPr>
      <w:r>
        <w:t>Transcript of a webinar held 3 June 2026</w:t>
      </w:r>
    </w:p>
    <w:p w14:paraId="483E886A" w14:textId="28806C68" w:rsidR="00E505A0" w:rsidRDefault="0097729D" w:rsidP="00907FA3">
      <w:pPr>
        <w:pStyle w:val="Heading1"/>
      </w:pPr>
      <w:r>
        <w:t>Introduction</w:t>
      </w:r>
    </w:p>
    <w:p w14:paraId="3B586DA7" w14:textId="50002F0E" w:rsidR="00AA539D" w:rsidRDefault="00AA539D" w:rsidP="00AA539D">
      <w:r>
        <w:t>Liz Bal: Good afternoon, everyone, and welcome to today's webinar. So today, the webinar is about OpenAlex as a solution for populating repositories.</w:t>
      </w:r>
    </w:p>
    <w:p w14:paraId="6C39D0C2" w14:textId="7521E6BD" w:rsidR="00AA539D" w:rsidRDefault="00AA539D" w:rsidP="00AA539D">
      <w:r>
        <w:t>Liz Bal: My name is Liz Ba</w:t>
      </w:r>
      <w:r w:rsidR="00C03F5C">
        <w:t>l</w:t>
      </w:r>
      <w:r>
        <w:t xml:space="preserve">, Director of Product for Research Management at </w:t>
      </w:r>
      <w:r w:rsidR="00942ED7">
        <w:t>Jisc</w:t>
      </w:r>
      <w:r>
        <w:t>, and I'm delighted to be hosting the session today.</w:t>
      </w:r>
    </w:p>
    <w:p w14:paraId="538A3EA4" w14:textId="489366FB" w:rsidR="00AA539D" w:rsidRDefault="00AA539D" w:rsidP="006A7169">
      <w:r>
        <w:t xml:space="preserve">Liz Bal: As many of you will know, today's webinar is part of our ongoing work, to support the community as we move beyond Publications </w:t>
      </w:r>
      <w:r w:rsidR="006A7169">
        <w:t xml:space="preserve">Router </w:t>
      </w:r>
      <w:r>
        <w:t>and explore practical options for maintaining and improving how we capture research output</w:t>
      </w:r>
      <w:r w:rsidR="006D6E5E">
        <w:t>s</w:t>
      </w:r>
      <w:r>
        <w:t xml:space="preserve">. So, today's session is designed to help you evaluate one potential approach using OpenAlex. So, very pleased to be joined by Jason </w:t>
      </w:r>
      <w:r w:rsidR="006D6E5E">
        <w:t>Priem</w:t>
      </w:r>
      <w:r>
        <w:t xml:space="preserve">, co-founder and CEO of </w:t>
      </w:r>
      <w:r w:rsidR="006D6E5E">
        <w:t>O</w:t>
      </w:r>
      <w:r>
        <w:t xml:space="preserve">ur </w:t>
      </w:r>
      <w:r w:rsidR="006D6E5E">
        <w:t>R</w:t>
      </w:r>
      <w:r>
        <w:t>esearch.</w:t>
      </w:r>
    </w:p>
    <w:p w14:paraId="1B558FF0" w14:textId="56A026ED" w:rsidR="00AA539D" w:rsidRDefault="00AA539D" w:rsidP="00AA539D">
      <w:r>
        <w:t>Liz Bal: He will introduce OpenA</w:t>
      </w:r>
      <w:r w:rsidR="00F46E5D">
        <w:t>l</w:t>
      </w:r>
      <w:r>
        <w:t>ex to you, for those maybe less familiar, and demonstrate how it can be used to automatically identify and add new articles to your repository.</w:t>
      </w:r>
    </w:p>
    <w:p w14:paraId="09A8D574" w14:textId="77777777" w:rsidR="00AA539D" w:rsidRDefault="00AA539D" w:rsidP="00AA539D">
      <w:r>
        <w:t>Liz Bal: Following Jason's presentation, there'll be plenty of time for questions and discussions, so, feel free to share your thoughts and queries in the chat as we go along.</w:t>
      </w:r>
    </w:p>
    <w:p w14:paraId="2939E60D" w14:textId="77777777" w:rsidR="00AA539D" w:rsidRDefault="00AA539D" w:rsidP="00AA539D">
      <w:r>
        <w:t>Liz Bal: The session will be recorded and shared afterwards for those who registered.</w:t>
      </w:r>
    </w:p>
    <w:p w14:paraId="5D7776AE" w14:textId="6750AADE" w:rsidR="00AA539D" w:rsidRDefault="00AA539D" w:rsidP="00AA539D">
      <w:r>
        <w:t xml:space="preserve">Liz Bal: And if you do have questions rather than comments for discussion, </w:t>
      </w:r>
      <w:r w:rsidR="00564F22">
        <w:t xml:space="preserve">I </w:t>
      </w:r>
      <w:r>
        <w:t>just encourage you to use the Q&amp;A function to submit your questions at any time. And you can also upvote questions that you'd particularly like to be answered as part of this session.</w:t>
      </w:r>
    </w:p>
    <w:p w14:paraId="25D09EE9" w14:textId="77777777" w:rsidR="00AA539D" w:rsidRDefault="00AA539D" w:rsidP="00AA539D">
      <w:r>
        <w:t>Liz Bal: So that's me. Thank you for joining, and I'll hand you over now to Jason to get us started.</w:t>
      </w:r>
    </w:p>
    <w:p w14:paraId="2A71A621" w14:textId="0A47CCF2" w:rsidR="00DC6DB0" w:rsidRDefault="00FC57D2" w:rsidP="00DC6DB0">
      <w:pPr>
        <w:pStyle w:val="Heading1"/>
      </w:pPr>
      <w:r>
        <w:t xml:space="preserve">Presentation by </w:t>
      </w:r>
      <w:r w:rsidR="00DC6DB0">
        <w:t>Jason Priem</w:t>
      </w:r>
    </w:p>
    <w:p w14:paraId="29B35AF0" w14:textId="538B84C7" w:rsidR="00AA539D" w:rsidRDefault="00AA539D" w:rsidP="00AA539D">
      <w:r>
        <w:t>Jason Priem: Thank you for the introduction, Liz.</w:t>
      </w:r>
    </w:p>
    <w:p w14:paraId="38675EB7" w14:textId="6345C8D7" w:rsidR="00AA539D" w:rsidRDefault="00AA539D" w:rsidP="009C6E44">
      <w:r>
        <w:t xml:space="preserve">Jason Priem: I guess we might as well just dive straight in. I don't think I have any other introductory stuff to say. I got contacted, by Steve who was asking if OpenAlex maybe could fill some of the gap left by </w:t>
      </w:r>
      <w:r w:rsidR="009C44E4">
        <w:t>Publications Router</w:t>
      </w:r>
      <w:r>
        <w:t xml:space="preserve">, and so we chatted about it a little bit, and I thought, well, yeah, probably we can, or at least we can be part of that. And so, yeah, so then we kind of ended up with the webinar. I'm not really selling anything today, I kind of want to emphasize that. </w:t>
      </w:r>
    </w:p>
    <w:p w14:paraId="35191B0B" w14:textId="4BA7EEF0" w:rsidR="00AA539D" w:rsidRDefault="00AA539D" w:rsidP="00AA539D">
      <w:r>
        <w:t xml:space="preserve">Jason Priem: </w:t>
      </w:r>
      <w:r w:rsidR="009B27BC">
        <w:t xml:space="preserve">We do have some sustainability </w:t>
      </w:r>
      <w:r>
        <w:t xml:space="preserve">approaches where people from institutions can help support what we do at OpenAlex. You can use OpenAlex with or without that. I think some of that could be helpful for stuff that </w:t>
      </w:r>
      <w:r w:rsidR="009C44E4">
        <w:t>Publications Router</w:t>
      </w:r>
      <w:r>
        <w:t xml:space="preserve"> does, some of it might not be.</w:t>
      </w:r>
    </w:p>
    <w:p w14:paraId="14DB0894" w14:textId="7C28CBD4" w:rsidR="00AA539D" w:rsidRDefault="00AA539D" w:rsidP="003377C5">
      <w:r>
        <w:lastRenderedPageBreak/>
        <w:t>Jason Priem: I just want to be upfront about where maybe we can be helpful and answer some questions. What I did is, instead of slides, I just actually created this whole</w:t>
      </w:r>
      <w:r w:rsidR="000411E2">
        <w:t xml:space="preserve"> </w:t>
      </w:r>
      <w:hyperlink r:id="rId12" w:history="1">
        <w:r w:rsidRPr="001B1466">
          <w:rPr>
            <w:rStyle w:val="Hyperlink"/>
          </w:rPr>
          <w:t>document in GitHub</w:t>
        </w:r>
      </w:hyperlink>
      <w:r>
        <w:t xml:space="preserve">, and you'll see in a minute why GitHub was a good a good fit for this. </w:t>
      </w:r>
      <w:r w:rsidR="00B11D24">
        <w:t>W</w:t>
      </w:r>
      <w:r>
        <w:t>e'll just dive into these. The GitHub repository should be in the comments for this webinar</w:t>
      </w:r>
      <w:r w:rsidR="00B11D24">
        <w:t xml:space="preserve"> s</w:t>
      </w:r>
      <w:r>
        <w:t>o you can go there and follow along on your own if you want. So as, the basic gist, as I mentioned, is</w:t>
      </w:r>
      <w:r w:rsidR="0000549C">
        <w:t xml:space="preserve"> that</w:t>
      </w:r>
      <w:r>
        <w:t xml:space="preserve"> we don't really offer a replacement for </w:t>
      </w:r>
      <w:r w:rsidR="009C44E4">
        <w:t>Publications Router</w:t>
      </w:r>
      <w:r w:rsidR="0000549C">
        <w:t>;</w:t>
      </w:r>
      <w:r>
        <w:t xml:space="preserve"> that's not</w:t>
      </w:r>
      <w:r w:rsidR="00B11D24">
        <w:t xml:space="preserve"> </w:t>
      </w:r>
      <w:r>
        <w:t xml:space="preserve">what we do. Instead, we are a data source that's open, and that you can use to build your own replacement for </w:t>
      </w:r>
      <w:r w:rsidR="003377C5">
        <w:t>Publications Router i</w:t>
      </w:r>
      <w:r>
        <w:t>n probably an afternoon or something like that.</w:t>
      </w:r>
    </w:p>
    <w:p w14:paraId="6F7BFB28" w14:textId="513BE3BC" w:rsidR="00AA539D" w:rsidRDefault="00AA539D" w:rsidP="00AF6EBA">
      <w:r>
        <w:t>Jason Priem: If that's interesting to you, great. Like I said, I think we're pretty good for that. If it's not, then that's fine</w:t>
      </w:r>
      <w:r w:rsidR="00FD2649">
        <w:t>,</w:t>
      </w:r>
      <w:r>
        <w:t xml:space="preserve"> we really don't want to set expectations for anybody that we're going to be building a replacement, because that's out of scope for our particular product. So what I did, though, for this, in order to put my money where my mouth is, I actually did build a prototype replacement for</w:t>
      </w:r>
      <w:r w:rsidR="009C44E4">
        <w:t xml:space="preserve"> Publications Router</w:t>
      </w:r>
      <w:r>
        <w:t>. It's morning here, so I didn't really use the afternoon. It took me about an hour and a half, but I was doing other stuff most of the time while the AI was working, so</w:t>
      </w:r>
      <w:r w:rsidR="00AF6EBA">
        <w:t xml:space="preserve"> i</w:t>
      </w:r>
      <w:r>
        <w:t xml:space="preserve">t could be done pretty quickly, is the point, especially getting you to a prototype. So the situation, as you know, is that </w:t>
      </w:r>
      <w:r w:rsidR="009C44E4">
        <w:t>Publications Router</w:t>
      </w:r>
      <w:r>
        <w:t>'s going away, that's why you're here, and what things maybe</w:t>
      </w:r>
      <w:r w:rsidR="00A40FB8">
        <w:t xml:space="preserve"> to</w:t>
      </w:r>
      <w:r>
        <w:t xml:space="preserve"> look for going forward?</w:t>
      </w:r>
    </w:p>
    <w:p w14:paraId="1A5FD89D" w14:textId="050AC3A4" w:rsidR="00AA539D" w:rsidRDefault="00AA539D" w:rsidP="00AA539D">
      <w:r>
        <w:t xml:space="preserve">Jason Priem: I hadn't known until I was doing research for this that </w:t>
      </w:r>
      <w:r w:rsidR="007A683D">
        <w:t>CORE</w:t>
      </w:r>
      <w:r>
        <w:t xml:space="preserve"> is offering something called </w:t>
      </w:r>
      <w:r w:rsidR="002439F6">
        <w:t>FreshFinds</w:t>
      </w:r>
      <w:r>
        <w:t>. That looks great, that seems very cool. Definitely not trying to pull anybody away from that. If that looks like a great choice for you, great, I think go for that.</w:t>
      </w:r>
    </w:p>
    <w:p w14:paraId="01A2C041" w14:textId="3FA4777D" w:rsidR="00AA539D" w:rsidRDefault="00AA539D" w:rsidP="00AA539D">
      <w:r>
        <w:t xml:space="preserve">Jason Priem: </w:t>
      </w:r>
      <w:r w:rsidR="00BA2CBE">
        <w:t>I</w:t>
      </w:r>
      <w:r>
        <w:t>f you want to use OpenAlex, it's not that hard to do.</w:t>
      </w:r>
    </w:p>
    <w:p w14:paraId="4B576B34" w14:textId="08194469" w:rsidR="00AA539D" w:rsidRDefault="00AA539D" w:rsidP="00BA2CBE">
      <w:r>
        <w:t>Jason Priem: I wanted to talk a little bit about what OpenAlex is, and this idea of shared infrastructure</w:t>
      </w:r>
      <w:r w:rsidR="00BA2CBE">
        <w:t xml:space="preserve"> a</w:t>
      </w:r>
      <w:r>
        <w:t>s part of this talk, because I think that's probably the most relevant part. Like, actually building the replacement is not that hard, but what you build it on, I think, is kind of important, and that's the part that I'm really passionate about, is building this shared scholarly infrastructure. So, I'll talk a little bit about what we are. We're a free, complete, openly licensed index of the scholarly record.</w:t>
      </w:r>
    </w:p>
    <w:p w14:paraId="7D003A76" w14:textId="735A5474" w:rsidR="00AA539D" w:rsidRDefault="00AA539D" w:rsidP="00DF28EF">
      <w:r>
        <w:t>Jason Priem: So, if you're</w:t>
      </w:r>
      <w:r w:rsidR="00DF28EF">
        <w:t xml:space="preserve"> </w:t>
      </w:r>
      <w:r>
        <w:t>familiar with Scopus, Web of Science or something like that, we have a lot in common with those. We're much bigger, so we have over half a billion works now. If you were to look at Scopus or Web of Science or something like that, I think</w:t>
      </w:r>
      <w:r w:rsidR="00DF28EF">
        <w:t xml:space="preserve"> they're</w:t>
      </w:r>
      <w:r>
        <w:t xml:space="preserve"> at</w:t>
      </w:r>
      <w:r w:rsidR="00DF28EF">
        <w:t xml:space="preserve"> </w:t>
      </w:r>
      <w:r>
        <w:t>80, 100 million, something like that, depending on how you count it. So it's a much larger index. That's really the goal for us. So our name is an homage to the ancient library of Alexandria. It's the open Alex.</w:t>
      </w:r>
    </w:p>
    <w:p w14:paraId="50016114" w14:textId="7ADC00F4" w:rsidR="00AA539D" w:rsidRDefault="00AA539D" w:rsidP="00AA539D">
      <w:r>
        <w:t xml:space="preserve">Jason Priem: And their goal, as many people know, </w:t>
      </w:r>
      <w:r w:rsidR="00DF28EF">
        <w:t>wa</w:t>
      </w:r>
      <w:r>
        <w:t>s to create a comprehensive collection of all the world's scholarly knowledge. And so, we're just trying to do that exact same dream. You know, that's something that I think a lot of people have been excited about for a long time, and that's what we're trying to do, and I'm happy to say that at this stage.</w:t>
      </w:r>
    </w:p>
    <w:p w14:paraId="15921B50" w14:textId="77777777" w:rsidR="00AA539D" w:rsidRDefault="00AA539D" w:rsidP="00AA539D">
      <w:r>
        <w:t>Jason Priem: we're further along than anyone else has ever got in all of history. There's never been a bigger corpus of scholarly works than what we've got at OpenAlex, which I'm really excited about.</w:t>
      </w:r>
    </w:p>
    <w:p w14:paraId="2E3AFD30" w14:textId="4EE3F412" w:rsidR="00AA539D" w:rsidRDefault="00AA539D" w:rsidP="00AA539D">
      <w:r>
        <w:t>Jason Priem: So that's kind of what we're doing. Along with the works, we've got 150 million authors, we've got 124,000 institutions, that number's a little low, but we'll come back to that. We've got a bunch of sources, like journals, repositories.</w:t>
      </w:r>
    </w:p>
    <w:p w14:paraId="30F2C91E" w14:textId="70F139EE" w:rsidR="00AA539D" w:rsidRDefault="00AA539D" w:rsidP="00AA539D">
      <w:r>
        <w:t xml:space="preserve">Jason Priem: </w:t>
      </w:r>
      <w:r w:rsidR="006770AA">
        <w:t>We’</w:t>
      </w:r>
      <w:r>
        <w:t>re</w:t>
      </w:r>
      <w:r w:rsidR="006770AA">
        <w:t xml:space="preserve"> </w:t>
      </w:r>
      <w:r>
        <w:t>covering funders and funding awards. People use the heck out of OpenAlex, it's really heavily used. We</w:t>
      </w:r>
      <w:r w:rsidR="006770AA">
        <w:t>’ve</w:t>
      </w:r>
      <w:r>
        <w:t xml:space="preserve"> got 40 million API calls a day, so since I've been talking, that's many thousands of API calls.</w:t>
      </w:r>
    </w:p>
    <w:p w14:paraId="359BB85B" w14:textId="3CC98DE8" w:rsidR="00AA539D" w:rsidRDefault="00AA539D" w:rsidP="00D813AA">
      <w:r>
        <w:t xml:space="preserve">Jason Priem: We're used by people all throughout the ecosystem, and we could probably list a bunch of examples for that, but we're definitely used really heavily by governments, like, </w:t>
      </w:r>
      <w:r w:rsidR="00966816">
        <w:t xml:space="preserve">the </w:t>
      </w:r>
      <w:r>
        <w:t>Govern</w:t>
      </w:r>
      <w:r w:rsidR="00966816">
        <w:t>ments of</w:t>
      </w:r>
      <w:r>
        <w:t xml:space="preserve"> France, Denmark. We work with a lot of governments, we work with a ton of institutions, universities, research </w:t>
      </w:r>
      <w:r w:rsidR="00966816">
        <w:t>centres</w:t>
      </w:r>
      <w:r>
        <w:t xml:space="preserve">, labs, a lot of folks in the corporate world, </w:t>
      </w:r>
      <w:r w:rsidR="00825429">
        <w:t xml:space="preserve">such as </w:t>
      </w:r>
      <w:r>
        <w:t>Nestle, a lot of the big AI providers</w:t>
      </w:r>
      <w:r w:rsidR="00D813AA">
        <w:t>.</w:t>
      </w:r>
      <w:r>
        <w:t xml:space="preserve"> </w:t>
      </w:r>
      <w:r w:rsidR="00D813AA">
        <w:t>A</w:t>
      </w:r>
      <w:r>
        <w:t xml:space="preserve"> lot of those we're not allowed to talk about, but if you were to</w:t>
      </w:r>
      <w:r w:rsidR="00D813AA">
        <w:t xml:space="preserve"> </w:t>
      </w:r>
      <w:r>
        <w:t>come up with a list of the prominent AI foundation model companies, you would have a list that has lots of people who depend on OpenAlex data. And then we're used throughout the scholarly</w:t>
      </w:r>
      <w:r w:rsidR="00007D20">
        <w:t xml:space="preserve"> </w:t>
      </w:r>
      <w:r>
        <w:t>third-party, or second-party tool systems, so folks like Scopus, Web of Science, OCLC, Dimensions</w:t>
      </w:r>
      <w:r w:rsidR="00007D20">
        <w:t xml:space="preserve"> </w:t>
      </w:r>
      <w:r w:rsidR="007369E8">
        <w:t>–</w:t>
      </w:r>
      <w:r w:rsidR="00007D20">
        <w:t xml:space="preserve"> </w:t>
      </w:r>
      <w:r>
        <w:t>most of the big names in our sector are using OpenAlex data as well, particularly for monitoring open access.</w:t>
      </w:r>
    </w:p>
    <w:p w14:paraId="2058D01F" w14:textId="1E9FD4E7" w:rsidR="00AA539D" w:rsidRDefault="00AA539D" w:rsidP="005534F1">
      <w:r>
        <w:lastRenderedPageBreak/>
        <w:t>Jason Priem: So we're pretty heavily used, like a brand new thing. We've been around for about 15, almost 15 years now. OpenAlex itself is only 3 years old, but the thing we did before that was called Unpaywall.</w:t>
      </w:r>
      <w:r w:rsidR="005534F1">
        <w:t xml:space="preserve"> which</w:t>
      </w:r>
      <w:r>
        <w:t xml:space="preserve"> is now pushing 10 years old, and we did some other projects before then as well. We've always been</w:t>
      </w:r>
      <w:r w:rsidR="005534F1">
        <w:t xml:space="preserve"> </w:t>
      </w:r>
      <w:r>
        <w:t>kind of sustainable during that whole time, and we'll talk a little bit more about sustainability, super relevant for today's topic.</w:t>
      </w:r>
    </w:p>
    <w:p w14:paraId="7B64FAD0" w14:textId="673B4571" w:rsidR="00AA539D" w:rsidRDefault="00AA539D" w:rsidP="009C7FA2">
      <w:r>
        <w:t>Jason Priem: So, we are a non-profit. We're a 51C3 incorporated in the US</w:t>
      </w:r>
      <w:r w:rsidR="005534F1">
        <w:t>;</w:t>
      </w:r>
      <w:r>
        <w:t xml:space="preserve"> we're also in Canada. The cool thing about that is we don't have an owner or shareholders, and our obligation on the board is we have to serve the mission. We're legally required to do that, not </w:t>
      </w:r>
      <w:r w:rsidR="009C7FA2">
        <w:t xml:space="preserve">to </w:t>
      </w:r>
      <w:r>
        <w:t xml:space="preserve">give good returns to any investors anywhere. And so that makes us not really an acquisition target. It's not… </w:t>
      </w:r>
      <w:r w:rsidR="009C7FA2">
        <w:t>I</w:t>
      </w:r>
      <w:r>
        <w:t>t's not very common to acquire a nonprofit, because, strictly speaking, you can't actually acquire the organization itself. Sometimes, very rarely, people will acquire the</w:t>
      </w:r>
      <w:r w:rsidR="009C7FA2">
        <w:t xml:space="preserve"> </w:t>
      </w:r>
      <w:r>
        <w:t xml:space="preserve">assets of </w:t>
      </w:r>
      <w:r w:rsidR="009C7FA2">
        <w:t>a</w:t>
      </w:r>
      <w:r>
        <w:t xml:space="preserve"> nonprofit. The cool thing about us is that our assets are not acquirable, so we're on GitHub right now, so I'm just </w:t>
      </w:r>
      <w:r w:rsidR="007C26F0">
        <w:t>going to</w:t>
      </w:r>
      <w:r>
        <w:t xml:space="preserve"> go to GitHub again</w:t>
      </w:r>
      <w:r w:rsidR="00FB59C1">
        <w:t>.</w:t>
      </w:r>
      <w:r>
        <w:t xml:space="preserve"> </w:t>
      </w:r>
      <w:r w:rsidR="00FB59C1">
        <w:t>(O</w:t>
      </w:r>
      <w:r>
        <w:t xml:space="preserve">ur </w:t>
      </w:r>
      <w:r w:rsidR="00FB59C1">
        <w:t>R</w:t>
      </w:r>
      <w:r>
        <w:t>esearch, that was our old name.</w:t>
      </w:r>
      <w:r w:rsidR="00FB59C1">
        <w:t>)</w:t>
      </w:r>
    </w:p>
    <w:p w14:paraId="029B1110" w14:textId="32816BC3" w:rsidR="00AA539D" w:rsidRDefault="00AA539D" w:rsidP="006B68E5">
      <w:r>
        <w:t>Jason Priem: And you can see here, this is all of our code. So, all of the code</w:t>
      </w:r>
      <w:r w:rsidR="006B68E5">
        <w:t xml:space="preserve"> is</w:t>
      </w:r>
      <w:r>
        <w:t xml:space="preserve"> fully open, right? So, there's nothing really to acquire, it's already free and open on the internet. Same thing with the data. So, all of our data is free and open on the internet. You can download the entire dataset if you want to. So, a good resource is developers.openalex.org</w:t>
      </w:r>
      <w:r w:rsidR="00DA5C48">
        <w:t xml:space="preserve"> – </w:t>
      </w:r>
      <w:r>
        <w:t>that's all of our technical documentation.</w:t>
      </w:r>
    </w:p>
    <w:p w14:paraId="6545EFB5" w14:textId="196ACFD6" w:rsidR="00AA539D" w:rsidRDefault="00AA539D" w:rsidP="00AA539D">
      <w:r>
        <w:t>Jason Priem: And you can see it's all on AWS</w:t>
      </w:r>
      <w:r w:rsidR="00D974C2">
        <w:t>.</w:t>
      </w:r>
      <w:r>
        <w:t xml:space="preserve"> </w:t>
      </w:r>
      <w:r w:rsidR="00D974C2">
        <w:t>I</w:t>
      </w:r>
      <w:r>
        <w:t xml:space="preserve">t's got its own little URL, openalex.s3.amazonaws.com, and then I can just browse through all the data. So this is all of our authors, </w:t>
      </w:r>
      <w:r w:rsidR="00D974C2">
        <w:t>and</w:t>
      </w:r>
      <w:r>
        <w:t xml:space="preserve"> here's the works, the big one.</w:t>
      </w:r>
    </w:p>
    <w:p w14:paraId="27CFE890" w14:textId="768FBC6F" w:rsidR="00AA539D" w:rsidRDefault="00AA539D" w:rsidP="005914C2">
      <w:r>
        <w:t>Jason Priem: You can see all this is really, really big, I think it's a multiple terabyte,</w:t>
      </w:r>
      <w:r w:rsidR="003D7A25">
        <w:t xml:space="preserve"> </w:t>
      </w:r>
      <w:r>
        <w:t>download, but you can download the entire dataset, and that's hosted also on Zeno</w:t>
      </w:r>
      <w:r w:rsidR="003D7A25">
        <w:t>d</w:t>
      </w:r>
      <w:r>
        <w:t>o. It's mirrored all over the world. So the cool thing about that is, like I said, like, this data isn't going anywhere. That's really important for us</w:t>
      </w:r>
      <w:r w:rsidR="00ED1765">
        <w:t>.</w:t>
      </w:r>
      <w:r>
        <w:t xml:space="preserve"> </w:t>
      </w:r>
      <w:r w:rsidR="00ED1765">
        <w:t>A</w:t>
      </w:r>
      <w:r>
        <w:t>s my colleague Kyle likes to say</w:t>
      </w:r>
      <w:r w:rsidR="00ED1765">
        <w:t>,</w:t>
      </w:r>
      <w:r>
        <w:t xml:space="preserve"> the Ancient Library of Alexandria is probably most famous for burning down, and that's a lesson we want to take to heart. We want to build something that's going to be around for the long haul. We do have a business model behind OpenAlex. </w:t>
      </w:r>
    </w:p>
    <w:p w14:paraId="6E199422" w14:textId="7F2A5C85" w:rsidR="00AA539D" w:rsidRDefault="00AA539D" w:rsidP="00AA539D">
      <w:r>
        <w:t xml:space="preserve">Jason Priem: </w:t>
      </w:r>
      <w:r w:rsidR="005914C2">
        <w:t>Y</w:t>
      </w:r>
      <w:r>
        <w:t>ou can see, these are some of the things that people can pay for. If you want to use OpenAlex, you get a dollar a day for free, and if you need more us</w:t>
      </w:r>
      <w:r w:rsidR="005914C2">
        <w:t>age</w:t>
      </w:r>
      <w:r>
        <w:t xml:space="preserve"> than that, then you pay. A dollar a day generally covers most uses that people do</w:t>
      </w:r>
      <w:r w:rsidR="005914C2">
        <w:t>.</w:t>
      </w:r>
      <w:r>
        <w:t xml:space="preserve"> </w:t>
      </w:r>
      <w:r w:rsidR="005914C2">
        <w:t>I</w:t>
      </w:r>
      <w:r>
        <w:t>t's maybe 100,000 API calls or something like that. Most of the time, that's plenty for people.</w:t>
      </w:r>
    </w:p>
    <w:p w14:paraId="1ABDC404" w14:textId="059F0500" w:rsidR="00AA539D" w:rsidRDefault="00AA539D" w:rsidP="00AA539D">
      <w:r>
        <w:t>Jason Priem: Then we</w:t>
      </w:r>
      <w:r w:rsidR="005914C2">
        <w:t>’ve</w:t>
      </w:r>
      <w:r>
        <w:t xml:space="preserve"> got these subscriptions from Member, Member Plus, Partner. I'll let you read those if you get interested in that later on. We've got this PDF archive.</w:t>
      </w:r>
    </w:p>
    <w:p w14:paraId="35B9929C" w14:textId="3245C398" w:rsidR="00AA539D" w:rsidRDefault="00AA539D" w:rsidP="00AA539D">
      <w:r>
        <w:t>Jason Priem: But there</w:t>
      </w:r>
      <w:r w:rsidR="005914C2">
        <w:t xml:space="preserve"> are</w:t>
      </w:r>
      <w:r>
        <w:t xml:space="preserve"> ways for people to support what we're doing and help cover our costs. So, what we do is open, but it's not free. It's about</w:t>
      </w:r>
      <w:r w:rsidR="00E175C7">
        <w:t xml:space="preserve"> supporting</w:t>
      </w:r>
      <w:r>
        <w:t xml:space="preserve"> our server bills</w:t>
      </w:r>
      <w:r w:rsidR="00E175C7">
        <w:t>:</w:t>
      </w:r>
      <w:r>
        <w:t xml:space="preserve"> we're spending in excess of $200,000 a month on just data and data stuff, so it's not free to do.</w:t>
      </w:r>
    </w:p>
    <w:p w14:paraId="1F22A7C4" w14:textId="364AA11C" w:rsidR="00AA539D" w:rsidRDefault="00AA539D" w:rsidP="00AA539D">
      <w:r>
        <w:t>Jason Priem: But the cool thing is, there are a lot of ways, as I mentioned, to support it, and</w:t>
      </w:r>
      <w:r w:rsidR="00E175C7">
        <w:t xml:space="preserve"> </w:t>
      </w:r>
      <w:r>
        <w:t>we've been supported generously by philanthropi</w:t>
      </w:r>
      <w:r w:rsidR="00E175C7">
        <w:t>sts</w:t>
      </w:r>
      <w:r>
        <w:t>, and we're on track to be self-sustainable, just on earned revenue, which is pretty cool. That's been the model that we did with Unpaywall.</w:t>
      </w:r>
    </w:p>
    <w:p w14:paraId="3350F95A" w14:textId="3CC58E6E" w:rsidR="00AA539D" w:rsidRDefault="00AA539D" w:rsidP="00FC71C7">
      <w:r>
        <w:t xml:space="preserve">Jason Priem: Unpaywall has been completely self-sustaining </w:t>
      </w:r>
      <w:r w:rsidR="00FC71C7">
        <w:t xml:space="preserve">on </w:t>
      </w:r>
      <w:r>
        <w:t>earned revenue for</w:t>
      </w:r>
      <w:r w:rsidR="00FC71C7">
        <w:t xml:space="preserve"> </w:t>
      </w:r>
      <w:r>
        <w:t>7 years, something like that. So it's a model that works pretty good for us. We're big, big leaders in the principles of open scholarly infrastructure. If you haven't checked that out, I would totally recommend it. We're really early signatories to that, and the idea behind POSI is that we want to build scholarly infrastructure. It's going to be around for the long haul.</w:t>
      </w:r>
    </w:p>
    <w:p w14:paraId="1808B298" w14:textId="10721723" w:rsidR="00AA539D" w:rsidRDefault="00AA539D" w:rsidP="005F5C1D">
      <w:r>
        <w:t>Jason Priem: And part of that means it's okay to sell stuff</w:t>
      </w:r>
      <w:r w:rsidR="004B61F6">
        <w:t>:</w:t>
      </w:r>
      <w:r>
        <w:t xml:space="preserve"> you just need to sell the services, not the data. Selling the data</w:t>
      </w:r>
      <w:r w:rsidR="00C23DF8">
        <w:t xml:space="preserve"> would</w:t>
      </w:r>
      <w:r>
        <w:t xml:space="preserve"> not</w:t>
      </w:r>
      <w:r w:rsidR="00C23DF8">
        <w:t xml:space="preserve"> be</w:t>
      </w:r>
      <w:r>
        <w:t xml:space="preserve"> open any</w:t>
      </w:r>
      <w:r w:rsidR="00C23DF8">
        <w:t xml:space="preserve"> </w:t>
      </w:r>
      <w:r>
        <w:t>more, right? The data's behind a paywall. Selling the services, well, everybody knows you</w:t>
      </w:r>
      <w:r w:rsidR="00C23DF8">
        <w:t>’ve</w:t>
      </w:r>
      <w:r>
        <w:t xml:space="preserve"> got</w:t>
      </w:r>
      <w:r w:rsidR="00C23DF8">
        <w:t xml:space="preserve"> to</w:t>
      </w:r>
      <w:r>
        <w:t xml:space="preserve"> buy services, right? </w:t>
      </w:r>
      <w:r w:rsidR="00C23DF8">
        <w:t>Y</w:t>
      </w:r>
      <w:r>
        <w:t>ou can share those services as much as you want</w:t>
      </w:r>
      <w:r w:rsidR="00C23DF8">
        <w:t xml:space="preserve">, </w:t>
      </w:r>
      <w:r>
        <w:t xml:space="preserve">someone's </w:t>
      </w:r>
      <w:r w:rsidR="001B489A">
        <w:t>going to</w:t>
      </w:r>
      <w:r>
        <w:t xml:space="preserve"> have to do it again</w:t>
      </w:r>
      <w:r w:rsidR="001B489A">
        <w:t>.</w:t>
      </w:r>
      <w:r>
        <w:t xml:space="preserve"> So that's the way we do it</w:t>
      </w:r>
      <w:r w:rsidR="001B489A">
        <w:t>.</w:t>
      </w:r>
      <w:r>
        <w:t xml:space="preserve"> </w:t>
      </w:r>
      <w:r w:rsidR="001B489A">
        <w:t>W</w:t>
      </w:r>
      <w:r>
        <w:t>e would charge for API calls, so you get 100,000 or whatever the number is for free.</w:t>
      </w:r>
      <w:r w:rsidR="005F5C1D">
        <w:t xml:space="preserve"> It </w:t>
      </w:r>
      <w:r>
        <w:t>depends on the type of call you're making, but between 100,000 and millions for free.</w:t>
      </w:r>
    </w:p>
    <w:p w14:paraId="79619AA6" w14:textId="78476949" w:rsidR="00AA539D" w:rsidRDefault="00AA539D" w:rsidP="00AA539D">
      <w:r>
        <w:t>Jason Priem: But if you want to really hit it harder, you want to hit millions a day or something like that, then each of those API calls costs us money to process, so people help support the cost of processing it by paying us money.</w:t>
      </w:r>
    </w:p>
    <w:p w14:paraId="5FCF9812" w14:textId="591CC830" w:rsidR="00AA539D" w:rsidRDefault="00AA539D" w:rsidP="00070FBF">
      <w:r>
        <w:lastRenderedPageBreak/>
        <w:t xml:space="preserve">Jason Priem: Anyway, talking a lot about sustainability. It's really important, I think, particularly because of what we're talking today is </w:t>
      </w:r>
      <w:r w:rsidR="009C44E4">
        <w:t>Publications Router</w:t>
      </w:r>
      <w:r w:rsidR="00D24131">
        <w:t>’</w:t>
      </w:r>
      <w:r>
        <w:t>s, great service, but it didn't turn out to be a sustainable service. So, thinking about sustainability</w:t>
      </w:r>
      <w:r w:rsidR="00070FBF">
        <w:t xml:space="preserve"> </w:t>
      </w:r>
      <w:r>
        <w:t>up front is a reasonable thing to do.</w:t>
      </w:r>
    </w:p>
    <w:p w14:paraId="10D070DC" w14:textId="5DAE2A72" w:rsidR="00AA539D" w:rsidRDefault="00AA539D" w:rsidP="00070FBF">
      <w:r>
        <w:t>Jason Priem: So here's kind of the meat of it. This is what OpenAlex can do to help</w:t>
      </w:r>
      <w:r w:rsidRPr="00070FBF">
        <w:t xml:space="preserve"> replace </w:t>
      </w:r>
      <w:r w:rsidR="00070FBF" w:rsidRPr="00070FBF">
        <w:t>Publications</w:t>
      </w:r>
      <w:r w:rsidR="00070FBF">
        <w:t xml:space="preserve"> </w:t>
      </w:r>
      <w:r w:rsidR="00070FBF" w:rsidRPr="00070FBF">
        <w:t>Router</w:t>
      </w:r>
      <w:r w:rsidRPr="00070FBF">
        <w:t xml:space="preserve">. </w:t>
      </w:r>
      <w:r>
        <w:t>So, we're an open index of everything scholarly. You can actually just query that index and find out what you're missing in your repository.</w:t>
      </w:r>
    </w:p>
    <w:p w14:paraId="2A23136F" w14:textId="44BDAFC1" w:rsidR="00AA539D" w:rsidRDefault="00AA539D" w:rsidP="00AA539D">
      <w:r>
        <w:t>Jason Priem: And you can</w:t>
      </w:r>
      <w:r w:rsidR="00B5088A">
        <w:t>’</w:t>
      </w:r>
      <w:r>
        <w:t>t just ask what I'm missing, but you can ask lots of things</w:t>
      </w:r>
      <w:r w:rsidR="00B5088A">
        <w:t>.</w:t>
      </w:r>
      <w:r>
        <w:t xml:space="preserve"> Like O</w:t>
      </w:r>
      <w:r w:rsidR="00B5088A">
        <w:t>A</w:t>
      </w:r>
      <w:r>
        <w:t xml:space="preserve"> compliance rate, author collaboration, what we publish in. All that stuff is maybe a little out of scope for this talk. We can get to it in the questions if you want. But the pitch today is that you can make </w:t>
      </w:r>
      <w:r w:rsidR="005E035C">
        <w:t>P</w:t>
      </w:r>
      <w:r>
        <w:t>ublication</w:t>
      </w:r>
      <w:r w:rsidR="005E035C">
        <w:t>s</w:t>
      </w:r>
      <w:r>
        <w:t xml:space="preserve"> </w:t>
      </w:r>
      <w:r w:rsidR="005E035C">
        <w:t>R</w:t>
      </w:r>
      <w:r>
        <w:t>out</w:t>
      </w:r>
      <w:r w:rsidR="005E035C">
        <w:t>er</w:t>
      </w:r>
      <w:r>
        <w:t xml:space="preserve"> yourself.</w:t>
      </w:r>
    </w:p>
    <w:p w14:paraId="5C505476" w14:textId="6F8D5351" w:rsidR="00AA539D" w:rsidRDefault="00AA539D" w:rsidP="00B36672">
      <w:r>
        <w:t xml:space="preserve">Jason Priem: </w:t>
      </w:r>
      <w:r w:rsidR="005E035C">
        <w:t>L</w:t>
      </w:r>
      <w:r>
        <w:t>ike I said, it took me maybe an hour and a half, but most of the time I was doing other stuff. Like, of actual time working, it was probably</w:t>
      </w:r>
      <w:r w:rsidR="00B36672">
        <w:t xml:space="preserve"> </w:t>
      </w:r>
      <w:r>
        <w:t>15 minutes</w:t>
      </w:r>
      <w:r w:rsidR="00B36672">
        <w:t xml:space="preserve"> j</w:t>
      </w:r>
      <w:r>
        <w:t>ust to build this with an AI coding system. I like Cloud Code, there's a lot of other great ones out there. So what you get is something that's not going to be discontinued, you can customize it, and it's built on open data, no vendor lock-in whatsoever. What you don't get is a polished, supported SaaS. Like I said, we're not offering that. I guess I said that enough times that I don't need to repeat it.</w:t>
      </w:r>
    </w:p>
    <w:p w14:paraId="00E719E6" w14:textId="4FC50091" w:rsidR="00AA539D" w:rsidRDefault="00AA539D" w:rsidP="0071589D">
      <w:r>
        <w:t>Jason Priem: So there's a trade-off there, and it's kind of just up to you guys</w:t>
      </w:r>
      <w:r w:rsidR="0071589D">
        <w:t xml:space="preserve"> </w:t>
      </w:r>
      <w:r>
        <w:t>what you think is</w:t>
      </w:r>
      <w:r w:rsidR="0071589D">
        <w:t xml:space="preserve"> </w:t>
      </w:r>
      <w:r>
        <w:t>the best trade-off for your institution.</w:t>
      </w:r>
    </w:p>
    <w:p w14:paraId="6CAE103A" w14:textId="537259FD" w:rsidR="00AA539D" w:rsidRDefault="00AA539D" w:rsidP="00AA539D">
      <w:r>
        <w:t xml:space="preserve">Jason Priem: So, if we're </w:t>
      </w:r>
      <w:r w:rsidR="007C26F0">
        <w:t>going to</w:t>
      </w:r>
      <w:r>
        <w:t xml:space="preserve"> try and build a replacement here, we</w:t>
      </w:r>
      <w:r w:rsidR="00115AD7">
        <w:t>’ve</w:t>
      </w:r>
      <w:r>
        <w:t xml:space="preserve"> </w:t>
      </w:r>
      <w:r w:rsidR="00115AD7">
        <w:t>got to</w:t>
      </w:r>
      <w:r>
        <w:t xml:space="preserve"> do these four things. We</w:t>
      </w:r>
      <w:r w:rsidR="00115AD7">
        <w:t>’ve</w:t>
      </w:r>
      <w:r>
        <w:t xml:space="preserve"> </w:t>
      </w:r>
      <w:r w:rsidR="00115AD7">
        <w:t>got to</w:t>
      </w:r>
      <w:r>
        <w:t xml:space="preserve"> harvest new stuff.</w:t>
      </w:r>
    </w:p>
    <w:p w14:paraId="17E74A24" w14:textId="481668B5" w:rsidR="00AA539D" w:rsidRDefault="00AA539D" w:rsidP="00AA539D">
      <w:r>
        <w:t>Jason Priem: We</w:t>
      </w:r>
      <w:r w:rsidR="00115AD7">
        <w:t>’ve</w:t>
      </w:r>
      <w:r>
        <w:t xml:space="preserve"> </w:t>
      </w:r>
      <w:r w:rsidR="00115AD7">
        <w:t>got to</w:t>
      </w:r>
      <w:r>
        <w:t xml:space="preserve"> match it to your institution, </w:t>
      </w:r>
      <w:r w:rsidR="00EB3ABF">
        <w:t>we’ve got to</w:t>
      </w:r>
      <w:r>
        <w:t xml:space="preserve"> assemble that into a repository</w:t>
      </w:r>
      <w:r w:rsidR="00EB3ABF">
        <w:t>-</w:t>
      </w:r>
      <w:r>
        <w:t xml:space="preserve">ready record, then </w:t>
      </w:r>
      <w:r w:rsidR="00EB3ABF">
        <w:t>we’ve got to</w:t>
      </w:r>
      <w:r>
        <w:t xml:space="preserve"> push that into the repository itself. And we can do </w:t>
      </w:r>
      <w:r w:rsidR="00EB3ABF">
        <w:t>SWORD</w:t>
      </w:r>
      <w:r>
        <w:t xml:space="preserve">2, or we can let your </w:t>
      </w:r>
      <w:r w:rsidR="00EB3ABF">
        <w:t>CRIS</w:t>
      </w:r>
      <w:r>
        <w:t xml:space="preserve"> pull it in via the API.</w:t>
      </w:r>
    </w:p>
    <w:p w14:paraId="7663CC51" w14:textId="7254EBA6" w:rsidR="00AA539D" w:rsidRDefault="00AA539D" w:rsidP="00AA539D">
      <w:r>
        <w:t xml:space="preserve">Jason Priem: So, that's what </w:t>
      </w:r>
      <w:r w:rsidR="009C44E4">
        <w:t>Publications Router</w:t>
      </w:r>
      <w:r>
        <w:t xml:space="preserve"> did. How would OpenAlex handle that same workflow, that same pipeline</w:t>
      </w:r>
      <w:r w:rsidR="000B3448">
        <w:t>?</w:t>
      </w:r>
    </w:p>
    <w:p w14:paraId="26F5545B" w14:textId="5D1C275F" w:rsidR="00AA539D" w:rsidRDefault="00AA539D" w:rsidP="00AA539D">
      <w:r>
        <w:t xml:space="preserve">Jason Priem: Well, what the </w:t>
      </w:r>
      <w:r w:rsidR="000B3448">
        <w:t>Router</w:t>
      </w:r>
      <w:r>
        <w:t xml:space="preserve"> does is harvest new articles, right? So the first thing we would do is we would call a </w:t>
      </w:r>
      <w:r w:rsidR="0096526B">
        <w:t>“</w:t>
      </w:r>
      <w:r w:rsidR="0096526B" w:rsidRPr="0096526B">
        <w:t>GET /works</w:t>
      </w:r>
      <w:r w:rsidR="0096526B">
        <w:t>”</w:t>
      </w:r>
      <w:r w:rsidR="0096526B" w:rsidRPr="0096526B">
        <w:t xml:space="preserve"> </w:t>
      </w:r>
      <w:r>
        <w:t>with a date filter.</w:t>
      </w:r>
    </w:p>
    <w:p w14:paraId="1B98AB2F" w14:textId="3DA1202E" w:rsidR="00AA539D" w:rsidRDefault="00AA539D" w:rsidP="00284ABC">
      <w:r>
        <w:t>Jason Priem: So, we don't actually need the date filter, and I'll get back to that in a minute. I don't want to get super technical on this, because I understand this is not necessarily a homogenously technical audience</w:t>
      </w:r>
      <w:r w:rsidR="003D5E21">
        <w:t>.</w:t>
      </w:r>
      <w:r>
        <w:t xml:space="preserve"> </w:t>
      </w:r>
      <w:r w:rsidR="003D5E21">
        <w:t>S</w:t>
      </w:r>
      <w:r>
        <w:t xml:space="preserve">ome of </w:t>
      </w:r>
      <w:r w:rsidR="003D5E21">
        <w:t>you</w:t>
      </w:r>
      <w:r>
        <w:t xml:space="preserve"> might want the technical details, some might not. I figure I'll save that for the Q&amp;A. But the idea is</w:t>
      </w:r>
      <w:r w:rsidR="003D5E21">
        <w:t xml:space="preserve"> </w:t>
      </w:r>
      <w:r>
        <w:t xml:space="preserve">you just do a </w:t>
      </w:r>
      <w:r w:rsidR="003D5E21">
        <w:t xml:space="preserve">GET </w:t>
      </w:r>
      <w:r>
        <w:t xml:space="preserve">call on the Works API. </w:t>
      </w:r>
    </w:p>
    <w:p w14:paraId="1B5438A4" w14:textId="2AFEE106" w:rsidR="00AA539D" w:rsidRDefault="00AA539D" w:rsidP="00AA539D">
      <w:r>
        <w:t>Jason Priem: So this is what the API looks like. It's all machine-readable data. In fact, you know what's cooler? Let me go to regular OpenAlex. If you just go to OpenAlex.org, just the GUI front end.</w:t>
      </w:r>
    </w:p>
    <w:p w14:paraId="464C7B9D" w14:textId="4D3810D4" w:rsidR="00AA539D" w:rsidRDefault="00AA539D" w:rsidP="00AA539D">
      <w:r>
        <w:t xml:space="preserve">Jason Priem: And so, this is all of the works in the </w:t>
      </w:r>
      <w:r w:rsidR="001919BA">
        <w:t>OpenAlex</w:t>
      </w:r>
      <w:r>
        <w:t>.</w:t>
      </w:r>
    </w:p>
    <w:p w14:paraId="7A37986D" w14:textId="5AA6E3F3" w:rsidR="00AA539D" w:rsidRDefault="00AA539D" w:rsidP="00AA539D">
      <w:r>
        <w:t xml:space="preserve">Jason Priem: </w:t>
      </w:r>
      <w:r w:rsidR="001919BA">
        <w:t>L</w:t>
      </w:r>
      <w:r>
        <w:t>ive demos are always dangerous, because the Wi-Fi is a little bit slow here. My apologies there. Let's look at a university. Let's filter by institution. I'm going to add an institution.</w:t>
      </w:r>
    </w:p>
    <w:p w14:paraId="045F5127" w14:textId="529F7885" w:rsidR="00AA539D" w:rsidRDefault="00AA539D" w:rsidP="006C344C">
      <w:r>
        <w:t>Jason Priem: And I want to add Glasgow. We decided to use Glasgow as an example</w:t>
      </w:r>
      <w:r w:rsidR="006C344C">
        <w:t xml:space="preserve"> b</w:t>
      </w:r>
      <w:r>
        <w:t>ecause I just picked one at random</w:t>
      </w:r>
      <w:r w:rsidR="006C344C">
        <w:t xml:space="preserve"> and</w:t>
      </w:r>
      <w:r>
        <w:t xml:space="preserve"> it had to be in the UK</w:t>
      </w:r>
      <w:r w:rsidR="006C344C">
        <w:t>.</w:t>
      </w:r>
    </w:p>
    <w:p w14:paraId="2A8C6DD0" w14:textId="77777777" w:rsidR="00AA539D" w:rsidRDefault="00AA539D" w:rsidP="00AA539D">
      <w:r>
        <w:t>Jason Priem: So here are all of the works that have been authored by someone who claimed University of Glasgow as an affiliation.</w:t>
      </w:r>
    </w:p>
    <w:p w14:paraId="69091D53" w14:textId="70D18BBD" w:rsidR="00AA539D" w:rsidRDefault="00AA539D" w:rsidP="00AA539D">
      <w:r>
        <w:t>Jason Priem: Now that's the front end, right? You can see these works. We've got this new feature, actually, that I'll show off real</w:t>
      </w:r>
      <w:r w:rsidR="0035619A">
        <w:t>ly</w:t>
      </w:r>
      <w:r>
        <w:t xml:space="preserve"> quick</w:t>
      </w:r>
      <w:r w:rsidR="0035619A">
        <w:t>ly</w:t>
      </w:r>
      <w:r>
        <w:t>, because I</w:t>
      </w:r>
      <w:r w:rsidR="0035619A">
        <w:t>’ve</w:t>
      </w:r>
      <w:r>
        <w:t xml:space="preserve"> just made it, and I'm kind of in love with it. Let's view that as a table.</w:t>
      </w:r>
    </w:p>
    <w:p w14:paraId="2D06F8B6" w14:textId="0F5A0AE8" w:rsidR="00AA539D" w:rsidRDefault="00AA539D" w:rsidP="00722F3C">
      <w:r>
        <w:t>Jason Priem: Right, and then we can add as many things as we want to this table, so, does it have full text in a repository somewhere? So we can add all that.</w:t>
      </w:r>
    </w:p>
    <w:p w14:paraId="16FA76E6" w14:textId="497D394F" w:rsidR="00AA539D" w:rsidRDefault="00AA539D" w:rsidP="00722F3C">
      <w:r>
        <w:t>Jason Priem: But what's cool is we can also</w:t>
      </w:r>
      <w:r w:rsidR="00722F3C">
        <w:t xml:space="preserve"> c</w:t>
      </w:r>
      <w:r>
        <w:t>opy that as an API call.</w:t>
      </w:r>
    </w:p>
    <w:p w14:paraId="08BC5BCD" w14:textId="2732A4F6" w:rsidR="00AA539D" w:rsidRDefault="00AA539D" w:rsidP="00AA539D">
      <w:r>
        <w:lastRenderedPageBreak/>
        <w:t xml:space="preserve">Jason Priem: And now I'm </w:t>
      </w:r>
      <w:r w:rsidR="007C26F0">
        <w:t>going to</w:t>
      </w:r>
      <w:r>
        <w:t xml:space="preserve"> paste that API call in here.</w:t>
      </w:r>
    </w:p>
    <w:p w14:paraId="437958ED" w14:textId="2EEB4F19" w:rsidR="00AA539D" w:rsidRDefault="00AA539D" w:rsidP="009401D7">
      <w:r>
        <w:t>Jason Priem: And you see this is the exact same results we were getting before, so the first</w:t>
      </w:r>
      <w:r w:rsidR="009C4A8A">
        <w:t xml:space="preserve"> t</w:t>
      </w:r>
      <w:r>
        <w:t xml:space="preserve">itle is ORTEP3 for Windows, and if we go back, we </w:t>
      </w:r>
      <w:r w:rsidR="00D2508F">
        <w:t xml:space="preserve">can </w:t>
      </w:r>
      <w:r>
        <w:t>see this is the same data</w:t>
      </w:r>
      <w:r w:rsidR="00D2508F">
        <w:t>.</w:t>
      </w:r>
      <w:r>
        <w:t xml:space="preserve"> But it's done in a machine-readable way, so that's kind of the power behind it. </w:t>
      </w:r>
    </w:p>
    <w:p w14:paraId="05567512" w14:textId="681F5A52" w:rsidR="00AA539D" w:rsidRDefault="00AA539D" w:rsidP="00AA539D">
      <w:r>
        <w:t xml:space="preserve">Jason Priem: </w:t>
      </w:r>
      <w:r w:rsidR="009401D7">
        <w:t>S</w:t>
      </w:r>
      <w:r>
        <w:t xml:space="preserve">o going back to this, we do this works, query. We match the institution, </w:t>
      </w:r>
      <w:r w:rsidR="001115D1">
        <w:t>a</w:t>
      </w:r>
      <w:r>
        <w:t>nd that's where</w:t>
      </w:r>
      <w:r w:rsidR="001115D1">
        <w:t xml:space="preserve"> </w:t>
      </w:r>
      <w:r>
        <w:t>the API call I just showed you happens. This filter does all the affiliation matching. We have this idea of an institution lineage</w:t>
      </w:r>
      <w:r w:rsidR="001115D1">
        <w:t>, w</w:t>
      </w:r>
      <w:r>
        <w:t>hich just means it's</w:t>
      </w:r>
      <w:r w:rsidR="001115D1">
        <w:t xml:space="preserve"> </w:t>
      </w:r>
      <w:r>
        <w:t>your institution plus all of its subunits.</w:t>
      </w:r>
    </w:p>
    <w:p w14:paraId="6F0F9749" w14:textId="384119C0" w:rsidR="00AA539D" w:rsidRDefault="00AA539D" w:rsidP="00AA539D">
      <w:r>
        <w:t xml:space="preserve">Jason Priem: So if there's a University of Glasgow </w:t>
      </w:r>
      <w:r w:rsidR="00E76A75">
        <w:t>centre</w:t>
      </w:r>
      <w:r>
        <w:t xml:space="preserve"> for, you know, </w:t>
      </w:r>
      <w:r w:rsidR="00E76A75">
        <w:t>Glaswegian</w:t>
      </w:r>
      <w:r>
        <w:t xml:space="preserve"> awesomeness, then it would get</w:t>
      </w:r>
      <w:r w:rsidR="00E76A75">
        <w:t xml:space="preserve"> </w:t>
      </w:r>
      <w:r>
        <w:t>incorporated there, because it's a descendant.</w:t>
      </w:r>
    </w:p>
    <w:p w14:paraId="5CA904AF" w14:textId="77777777" w:rsidR="00AA539D" w:rsidRDefault="00AA539D" w:rsidP="00AA539D">
      <w:r>
        <w:t>Jason Priem: We want to only look at works that you don't already have.</w:t>
      </w:r>
    </w:p>
    <w:p w14:paraId="2B053B33" w14:textId="56787AA7" w:rsidR="00AA539D" w:rsidRDefault="00AA539D" w:rsidP="00AA539D">
      <w:r>
        <w:t>Jason Priem: The simplest way to do that is just</w:t>
      </w:r>
      <w:r w:rsidR="00E76A75">
        <w:t xml:space="preserve"> to</w:t>
      </w:r>
      <w:r>
        <w:t xml:space="preserve"> match against your holdings, or you could also add a date filter, from </w:t>
      </w:r>
      <w:r w:rsidR="00E76A75">
        <w:t>“</w:t>
      </w:r>
      <w:r>
        <w:t>created date</w:t>
      </w:r>
      <w:r w:rsidR="00E76A75">
        <w:t>”</w:t>
      </w:r>
      <w:r>
        <w:t xml:space="preserve"> with a key. So that would say, either download everything, as you saw</w:t>
      </w:r>
      <w:r w:rsidR="00AD1B0B">
        <w:t>.</w:t>
      </w:r>
      <w:r>
        <w:t xml:space="preserve"> </w:t>
      </w:r>
      <w:r w:rsidR="00AD1B0B">
        <w:t>T</w:t>
      </w:r>
      <w:r>
        <w:t>here was</w:t>
      </w:r>
      <w:r w:rsidR="00AD1B0B">
        <w:t xml:space="preserve"> </w:t>
      </w:r>
      <w:r>
        <w:t>something like 100,000, 200,000</w:t>
      </w:r>
      <w:r w:rsidR="00AD1B0B">
        <w:t xml:space="preserve"> </w:t>
      </w:r>
      <w:r>
        <w:t>works associated with Glasgow. You would download those, all those 200,000</w:t>
      </w:r>
      <w:r w:rsidR="00AD1B0B">
        <w:t>.</w:t>
      </w:r>
    </w:p>
    <w:p w14:paraId="27B59663" w14:textId="7CE6AA2F" w:rsidR="00AA539D" w:rsidRDefault="00AA539D" w:rsidP="00AA539D">
      <w:r>
        <w:t xml:space="preserve">Jason Priem: </w:t>
      </w:r>
      <w:r w:rsidR="00AD1B0B">
        <w:t>T</w:t>
      </w:r>
      <w:r>
        <w:t>hen you would just compare them to the works that you already have in your repository, and if it's new, you would add it. You could also do these date filters to just say, only show me stuff that's changed in the last day, and you could run it every day. So those would be your two options. The date filters cost money, I think that's part of the $5,000 or $10,000 plan. So you can do that. It's more</w:t>
      </w:r>
      <w:r w:rsidR="005C2FBE">
        <w:t xml:space="preserve"> </w:t>
      </w:r>
      <w:r>
        <w:t>elegant, but it does cost money.</w:t>
      </w:r>
    </w:p>
    <w:p w14:paraId="448D4841" w14:textId="39BE8A87" w:rsidR="00AA539D" w:rsidRDefault="00AA539D" w:rsidP="00AA539D">
      <w:r>
        <w:t>Jason Priem: But either way will work.</w:t>
      </w:r>
    </w:p>
    <w:p w14:paraId="2F930232" w14:textId="68EB91D3" w:rsidR="00AA539D" w:rsidRDefault="00AA539D" w:rsidP="00AA539D">
      <w:r>
        <w:t>Jason Priem: Then you</w:t>
      </w:r>
      <w:r w:rsidR="005C2FBE">
        <w:t>’ve</w:t>
      </w:r>
      <w:r>
        <w:t xml:space="preserve"> </w:t>
      </w:r>
      <w:r w:rsidR="005C2FBE">
        <w:t>got to</w:t>
      </w:r>
      <w:r>
        <w:t xml:space="preserve"> get our own article metadata</w:t>
      </w:r>
      <w:r w:rsidR="00D20446">
        <w:t>.</w:t>
      </w:r>
      <w:r>
        <w:t xml:space="preserve"> </w:t>
      </w:r>
      <w:r w:rsidR="00D20446">
        <w:t>W</w:t>
      </w:r>
      <w:r>
        <w:t xml:space="preserve">e have all that in the work object, so we've got the title, authors, </w:t>
      </w:r>
      <w:r w:rsidR="00D20446">
        <w:t xml:space="preserve">ORCID – </w:t>
      </w:r>
      <w:r>
        <w:t xml:space="preserve">all of that kind of stuff. </w:t>
      </w:r>
      <w:r w:rsidR="000D3D73">
        <w:t>W</w:t>
      </w:r>
      <w:r>
        <w:t>e can dig into what we've got there later on if you want, but it's got everything</w:t>
      </w:r>
      <w:r w:rsidR="00B83761">
        <w:t xml:space="preserve"> – </w:t>
      </w:r>
      <w:r>
        <w:t>it's quite comprehensive.</w:t>
      </w:r>
    </w:p>
    <w:p w14:paraId="368B60CA" w14:textId="2E740E68" w:rsidR="00AA539D" w:rsidRDefault="00AA539D" w:rsidP="00AA539D">
      <w:r>
        <w:t xml:space="preserve">Jason Priem: </w:t>
      </w:r>
      <w:r w:rsidR="00B83761">
        <w:t>W</w:t>
      </w:r>
      <w:r>
        <w:t>e have an endpoint where you can download full text, it's just content.open</w:t>
      </w:r>
      <w:r w:rsidR="009A29D8">
        <w:t>alex</w:t>
      </w:r>
      <w:r>
        <w:t>.org slash</w:t>
      </w:r>
      <w:r w:rsidR="00471315">
        <w:t>…</w:t>
      </w:r>
      <w:r>
        <w:t xml:space="preserve"> look, you can read it, and then that'll actually get you the PDF itself. The cool thing about that is it's not just a link to the PDF, it's the actual PDF that we cached.</w:t>
      </w:r>
    </w:p>
    <w:p w14:paraId="34A72551" w14:textId="65E953ED" w:rsidR="00AA539D" w:rsidRDefault="00AA539D" w:rsidP="00AA539D">
      <w:r>
        <w:t>Jason Priem: And if you've ever tried to download PDFs from a link, you know</w:t>
      </w:r>
      <w:r w:rsidR="000535AD">
        <w:t xml:space="preserve"> </w:t>
      </w:r>
      <w:r>
        <w:t>it's not easy. There's a ton of, like, gotchas. A lot of times the publishers are actively trying</w:t>
      </w:r>
      <w:r w:rsidR="00E8601C">
        <w:t xml:space="preserve"> not</w:t>
      </w:r>
      <w:r>
        <w:t xml:space="preserve"> to let you do this, even if it should be, because it's supposedly open. So we've done that all in advance. So we've got</w:t>
      </w:r>
      <w:r w:rsidR="00D66D37">
        <w:t xml:space="preserve"> </w:t>
      </w:r>
      <w:r>
        <w:t>50 million PDFs cached, and you can just pull them from that.</w:t>
      </w:r>
    </w:p>
    <w:p w14:paraId="2CB10DDB" w14:textId="68508A72" w:rsidR="00AA539D" w:rsidRDefault="00AA539D" w:rsidP="00AA539D">
      <w:r>
        <w:t>Jason Priem: The R</w:t>
      </w:r>
      <w:r w:rsidR="00D66D37">
        <w:t>IOXX</w:t>
      </w:r>
      <w:r>
        <w:t xml:space="preserve"> output</w:t>
      </w:r>
      <w:r w:rsidR="00D66D37">
        <w:t xml:space="preserve"> </w:t>
      </w:r>
      <w:r w:rsidR="0072136E">
        <w:t>–</w:t>
      </w:r>
      <w:r>
        <w:t xml:space="preserve"> I just threw that together</w:t>
      </w:r>
      <w:r w:rsidR="0072136E">
        <w:t>;</w:t>
      </w:r>
      <w:r>
        <w:t xml:space="preserve"> we just did that mapping. I did that this morning. The delivery via </w:t>
      </w:r>
      <w:r w:rsidR="0072136E">
        <w:t xml:space="preserve">SWORD – </w:t>
      </w:r>
      <w:r>
        <w:t>you can just write that post yourself. OpenAlex itself is just a read-only database. It's a graph that you can look at. And then you can just do the push yourself</w:t>
      </w:r>
      <w:r w:rsidR="0072136E">
        <w:t>.</w:t>
      </w:r>
      <w:r>
        <w:t xml:space="preserve"> </w:t>
      </w:r>
      <w:r w:rsidR="0072136E">
        <w:t>A</w:t>
      </w:r>
      <w:r>
        <w:t>s it says, its 20 lines are really easy.</w:t>
      </w:r>
    </w:p>
    <w:p w14:paraId="0BA6A4A4" w14:textId="412964E0" w:rsidR="00AA539D" w:rsidRDefault="00AA539D" w:rsidP="004E34F0">
      <w:r>
        <w:t xml:space="preserve">Jason Priem: Or you can pull it into </w:t>
      </w:r>
      <w:r w:rsidR="004E34F0">
        <w:t>a CRIS</w:t>
      </w:r>
      <w:r>
        <w:t xml:space="preserve">. And to do that, the </w:t>
      </w:r>
      <w:r w:rsidR="004E34F0">
        <w:t xml:space="preserve">CRIS </w:t>
      </w:r>
      <w:r>
        <w:t>would just pull it straight from script.</w:t>
      </w:r>
    </w:p>
    <w:p w14:paraId="0950C0CF" w14:textId="248EFE62" w:rsidR="00AA539D" w:rsidRDefault="00AA539D" w:rsidP="00AA539D">
      <w:r>
        <w:t>Jason Priem: Okay, so that's pretty much how it works. You do need some IDs. You need your institution ID. That's really easy to find. You</w:t>
      </w:r>
      <w:r w:rsidR="0022520A">
        <w:t>’ve</w:t>
      </w:r>
      <w:r>
        <w:t xml:space="preserve"> just go to </w:t>
      </w:r>
      <w:r w:rsidR="0022520A">
        <w:t>enrol.</w:t>
      </w:r>
      <w:r>
        <w:t xml:space="preserve"> </w:t>
      </w:r>
      <w:r w:rsidR="0022520A">
        <w:t>L</w:t>
      </w:r>
      <w:r>
        <w:t>et me just search for institutions, a quick way to do it.</w:t>
      </w:r>
    </w:p>
    <w:p w14:paraId="04069ECA" w14:textId="12DB5B1C" w:rsidR="00AA539D" w:rsidRDefault="00AA539D" w:rsidP="00AA539D">
      <w:r>
        <w:t xml:space="preserve">Jason Priem: So this is the institution page. </w:t>
      </w:r>
      <w:r w:rsidR="0022520A">
        <w:t>I</w:t>
      </w:r>
      <w:r>
        <w:t>t's 190,000 wor</w:t>
      </w:r>
      <w:r w:rsidR="0022520A">
        <w:t>k</w:t>
      </w:r>
      <w:r>
        <w:t>s</w:t>
      </w:r>
      <w:r w:rsidR="0022520A">
        <w:t>.</w:t>
      </w:r>
      <w:r>
        <w:t xml:space="preserve"> And then just at the top here, you can see this is the identifier. So it's got a </w:t>
      </w:r>
      <w:r w:rsidR="0022520A">
        <w:t>ROR</w:t>
      </w:r>
      <w:r>
        <w:t>.</w:t>
      </w:r>
    </w:p>
    <w:p w14:paraId="7132F1C7" w14:textId="42366E72" w:rsidR="00AA539D" w:rsidRDefault="00AA539D" w:rsidP="00A95FA0">
      <w:r>
        <w:t>Jason Priem: OpenA</w:t>
      </w:r>
      <w:r w:rsidR="00A95FA0">
        <w:t>lex</w:t>
      </w:r>
      <w:r>
        <w:t xml:space="preserve"> institution IDs map one-to-one with </w:t>
      </w:r>
      <w:r w:rsidR="00A95FA0">
        <w:t>ROR IDs</w:t>
      </w:r>
      <w:r>
        <w:t xml:space="preserve">. </w:t>
      </w:r>
    </w:p>
    <w:p w14:paraId="4A725E72" w14:textId="77777777" w:rsidR="00AA539D" w:rsidRDefault="00AA539D" w:rsidP="00AA539D">
      <w:r>
        <w:t>Jason Priem: I don't know how to say that one simply? That's one-to-one.</w:t>
      </w:r>
    </w:p>
    <w:p w14:paraId="2A00E77F" w14:textId="77777777" w:rsidR="00AA539D" w:rsidRDefault="00AA539D" w:rsidP="00AA539D">
      <w:r>
        <w:t>Jason Priem: And you can just read it right out of the URL. It's really easy.</w:t>
      </w:r>
    </w:p>
    <w:p w14:paraId="5151CE4A" w14:textId="7B49AE48" w:rsidR="00AA539D" w:rsidRDefault="00AA539D" w:rsidP="00AA539D">
      <w:r>
        <w:t>Jason Priem: You can also filter</w:t>
      </w:r>
      <w:r w:rsidR="00A95FA0">
        <w:t>:</w:t>
      </w:r>
      <w:r>
        <w:t xml:space="preserve"> if you've got a list of people, you can filter on </w:t>
      </w:r>
      <w:r w:rsidR="00A95FA0">
        <w:t xml:space="preserve">OpenAlex </w:t>
      </w:r>
      <w:r>
        <w:t>ID. We</w:t>
      </w:r>
      <w:r w:rsidR="00A95FA0">
        <w:t>’ve</w:t>
      </w:r>
      <w:r>
        <w:t xml:space="preserve"> even got this new feature called a collection, so if you want, you can make a collection out of all of the </w:t>
      </w:r>
      <w:r w:rsidR="00A95FA0">
        <w:t xml:space="preserve">OpenAlex </w:t>
      </w:r>
      <w:r>
        <w:t>IDs for all of the faculty at your university.</w:t>
      </w:r>
    </w:p>
    <w:p w14:paraId="53965780" w14:textId="67523ADB" w:rsidR="00AA539D" w:rsidRDefault="00AA539D" w:rsidP="00AA539D">
      <w:r>
        <w:lastRenderedPageBreak/>
        <w:t>Jason Priem: And you can just actually filter on that, rather than your university affiliation.</w:t>
      </w:r>
    </w:p>
    <w:p w14:paraId="5A2D44DD" w14:textId="06528180" w:rsidR="00AA539D" w:rsidRDefault="00AA539D" w:rsidP="00335749">
      <w:r>
        <w:t xml:space="preserve">Jason Priem: So, here's the script. The way I built this was I just put the requirements in </w:t>
      </w:r>
      <w:r w:rsidR="00D635EA">
        <w:t>because</w:t>
      </w:r>
      <w:r>
        <w:t xml:space="preserve"> I want</w:t>
      </w:r>
      <w:r w:rsidR="00D635EA">
        <w:t>ed</w:t>
      </w:r>
      <w:r>
        <w:t xml:space="preserve"> to build this thing as a replacement for </w:t>
      </w:r>
      <w:r w:rsidR="009C44E4">
        <w:t>Publications Router</w:t>
      </w:r>
      <w:r>
        <w:t xml:space="preserve"> that uses the OpenAlex API, and it just </w:t>
      </w:r>
      <w:r w:rsidR="00335749">
        <w:t>took h</w:t>
      </w:r>
      <w:r>
        <w:t>alf an hour. I came back to it after an hour. It was already done.</w:t>
      </w:r>
    </w:p>
    <w:p w14:paraId="7444378D" w14:textId="4956D225" w:rsidR="00AA539D" w:rsidRDefault="00AA539D" w:rsidP="00EF7F47">
      <w:r>
        <w:t>Jason Priem: And, it all looked good. The only thing that was missing was, it was used in more institution lineage, and lineage, I think, were better, so I totally changed that, and then we were good to go, and it runs. I think you should be able to see my</w:t>
      </w:r>
      <w:r w:rsidR="00EF7F47">
        <w:t xml:space="preserve"> n</w:t>
      </w:r>
      <w:r>
        <w:t>ext terminal here.</w:t>
      </w:r>
    </w:p>
    <w:p w14:paraId="3AD6E250" w14:textId="77777777" w:rsidR="00AA539D" w:rsidRDefault="00AA539D" w:rsidP="00AA539D">
      <w:r>
        <w:t>Jason Priem: And I just kind of loaded it, so I just would run this in my terminal.</w:t>
      </w:r>
    </w:p>
    <w:p w14:paraId="2812AC18" w14:textId="77777777" w:rsidR="00AA539D" w:rsidRDefault="00AA539D" w:rsidP="00AA539D">
      <w:r>
        <w:t>Jason Priem: So Python 3, that's Python.</w:t>
      </w:r>
    </w:p>
    <w:p w14:paraId="478507EF" w14:textId="22AA736D" w:rsidR="00AA539D" w:rsidRDefault="00AA539D" w:rsidP="00AA539D">
      <w:r>
        <w:t xml:space="preserve">Jason Priem: We're </w:t>
      </w:r>
      <w:r w:rsidR="00857F9A">
        <w:t>going to</w:t>
      </w:r>
      <w:r>
        <w:t xml:space="preserve"> do a demo run on this institution.</w:t>
      </w:r>
    </w:p>
    <w:p w14:paraId="2E3EB60B" w14:textId="0AA7A860" w:rsidR="00AA539D" w:rsidRDefault="00AA539D" w:rsidP="00AA539D">
      <w:r>
        <w:t xml:space="preserve">Jason Priem: We're </w:t>
      </w:r>
      <w:r w:rsidR="00857F9A">
        <w:t xml:space="preserve">going to </w:t>
      </w:r>
      <w:r>
        <w:t xml:space="preserve">put that flag there. I'm using my own API key, so I can use these </w:t>
      </w:r>
      <w:r w:rsidR="003309CA">
        <w:t>“</w:t>
      </w:r>
      <w:r>
        <w:t>since</w:t>
      </w:r>
      <w:r w:rsidR="003309CA">
        <w:t>”</w:t>
      </w:r>
      <w:r>
        <w:t xml:space="preserve"> flags. And then it's </w:t>
      </w:r>
      <w:r w:rsidR="003309CA">
        <w:t xml:space="preserve">going to </w:t>
      </w:r>
      <w:r>
        <w:t>mail it to this email, which, of course, doesn't really make sense.</w:t>
      </w:r>
    </w:p>
    <w:p w14:paraId="16106E13" w14:textId="6E38D00F" w:rsidR="00AA539D" w:rsidRDefault="00AA539D" w:rsidP="00AA539D">
      <w:r>
        <w:t xml:space="preserve">Jason Priem: So it's </w:t>
      </w:r>
      <w:r w:rsidR="003309CA">
        <w:t xml:space="preserve">going to </w:t>
      </w:r>
      <w:r>
        <w:t>run the query.</w:t>
      </w:r>
    </w:p>
    <w:p w14:paraId="0A6EEE43" w14:textId="0A3CE2FD" w:rsidR="00AA539D" w:rsidRDefault="00AA539D" w:rsidP="00AA539D">
      <w:r>
        <w:t xml:space="preserve">Jason Priem: It's </w:t>
      </w:r>
      <w:r w:rsidR="003309CA">
        <w:t xml:space="preserve">going to </w:t>
      </w:r>
      <w:r>
        <w:t>find these new papers.</w:t>
      </w:r>
    </w:p>
    <w:p w14:paraId="57A07F38" w14:textId="43514BC7" w:rsidR="00AA539D" w:rsidRDefault="00AA539D" w:rsidP="00AA539D">
      <w:r>
        <w:t xml:space="preserve">Jason Priem: And it's </w:t>
      </w:r>
      <w:r w:rsidR="003309CA">
        <w:t xml:space="preserve">going to </w:t>
      </w:r>
      <w:r>
        <w:t xml:space="preserve">write the </w:t>
      </w:r>
      <w:r w:rsidR="003309CA">
        <w:t xml:space="preserve">SWORD </w:t>
      </w:r>
      <w:r>
        <w:t xml:space="preserve">package to a </w:t>
      </w:r>
      <w:r w:rsidR="00C20156">
        <w:t>docker account</w:t>
      </w:r>
      <w:r>
        <w:t>.</w:t>
      </w:r>
    </w:p>
    <w:p w14:paraId="567C2430" w14:textId="01DC5FA9" w:rsidR="00AA539D" w:rsidRDefault="00AA539D" w:rsidP="00AA539D">
      <w:r>
        <w:t>Jason Priem: But you could even run this on your own local machine and type it to this out directory</w:t>
      </w:r>
      <w:r w:rsidR="007C19C2">
        <w:t>,</w:t>
      </w:r>
      <w:r>
        <w:t xml:space="preserve"> and then</w:t>
      </w:r>
      <w:r w:rsidR="00867796">
        <w:t>,</w:t>
      </w:r>
      <w:r>
        <w:t xml:space="preserve"> as part of that, run a script that writes it to your institution. You could just run this on your laptop every day, and you would have something working. Of course, a more robust, production-ready approach, you'd probably want to run it on cloud machines somewhere, either at the university or AWS or whatever.</w:t>
      </w:r>
    </w:p>
    <w:p w14:paraId="418FA894" w14:textId="54E843AB" w:rsidR="00AA539D" w:rsidRDefault="00AA539D" w:rsidP="00AA539D">
      <w:r>
        <w:t>Jason Priem: So that's pretty much how the thing works.</w:t>
      </w:r>
    </w:p>
    <w:p w14:paraId="4F0AF5D4" w14:textId="5B165964" w:rsidR="00AA539D" w:rsidRDefault="00AA539D" w:rsidP="00AA539D">
      <w:r>
        <w:t>Jason Priem: I don't think it'd be interesting to go over it line by line, other than just say it's really not that big. It's a few hundred lines of Python</w:t>
      </w:r>
      <w:r w:rsidR="00DA1941">
        <w:t>.</w:t>
      </w:r>
      <w:r>
        <w:t xml:space="preserve"> </w:t>
      </w:r>
      <w:r w:rsidR="00DA1941">
        <w:t>I</w:t>
      </w:r>
      <w:r>
        <w:t>t's a pretty straightforward script.</w:t>
      </w:r>
    </w:p>
    <w:p w14:paraId="285B0B44" w14:textId="2E1BE4F6" w:rsidR="00AA539D" w:rsidRDefault="00AA539D" w:rsidP="0098437D">
      <w:r>
        <w:t>Jason Priem: So</w:t>
      </w:r>
      <w:r w:rsidR="00DA1941">
        <w:t xml:space="preserve"> </w:t>
      </w:r>
      <w:r>
        <w:t xml:space="preserve">that's the script. I want to really emphasize </w:t>
      </w:r>
      <w:r w:rsidR="000166D4">
        <w:t>w</w:t>
      </w:r>
      <w:r>
        <w:t>hat this isn't</w:t>
      </w:r>
      <w:r w:rsidR="00CE51C4">
        <w:t xml:space="preserve"> </w:t>
      </w:r>
      <w:r>
        <w:t>a replacement for, what this isn't good for. It's a prototype, so it's yours</w:t>
      </w:r>
      <w:r w:rsidR="000166D4">
        <w:t>.</w:t>
      </w:r>
      <w:r>
        <w:t xml:space="preserve"> </w:t>
      </w:r>
      <w:r w:rsidR="000166D4">
        <w:t>F</w:t>
      </w:r>
      <w:r>
        <w:t>eel free to use my code</w:t>
      </w:r>
      <w:r w:rsidR="000166D4">
        <w:t>.</w:t>
      </w:r>
      <w:r>
        <w:t xml:space="preserve"> </w:t>
      </w:r>
      <w:r w:rsidR="0098437D">
        <w:t>H</w:t>
      </w:r>
      <w:r>
        <w:t>ere's the core of the code that actually runs.</w:t>
      </w:r>
    </w:p>
    <w:p w14:paraId="1AD910F0" w14:textId="2652EA68" w:rsidR="00AA539D" w:rsidRDefault="00AA539D" w:rsidP="00AA539D">
      <w:r>
        <w:t>Jason Priem: So feel free to use that</w:t>
      </w:r>
      <w:r w:rsidR="0098437D">
        <w:t>.</w:t>
      </w:r>
      <w:r>
        <w:t xml:space="preserve"> </w:t>
      </w:r>
      <w:r w:rsidR="0098437D">
        <w:t>I</w:t>
      </w:r>
      <w:r>
        <w:t>t works, but this is</w:t>
      </w:r>
      <w:r w:rsidR="0098437D">
        <w:t xml:space="preserve"> </w:t>
      </w:r>
      <w:r>
        <w:t xml:space="preserve">not heavily tested or productionized or anything like that, so if you want to do this, you're </w:t>
      </w:r>
      <w:r w:rsidR="007C26F0">
        <w:t>going to</w:t>
      </w:r>
      <w:r>
        <w:t xml:space="preserve"> need</w:t>
      </w:r>
      <w:r w:rsidR="007C26F0">
        <w:t xml:space="preserve"> </w:t>
      </w:r>
      <w:r>
        <w:t>someone with a little bit of</w:t>
      </w:r>
      <w:r w:rsidR="007C26F0">
        <w:t xml:space="preserve"> </w:t>
      </w:r>
      <w:r>
        <w:t>comfort</w:t>
      </w:r>
      <w:r w:rsidR="007C26F0">
        <w:t xml:space="preserve"> </w:t>
      </w:r>
      <w:r>
        <w:t>running and working with code. I think nowadays, in the AI era, you don't really need a person who knows how to code. They just need to be comfortable</w:t>
      </w:r>
      <w:r w:rsidR="007C26F0">
        <w:t xml:space="preserve"> </w:t>
      </w:r>
      <w:r>
        <w:t>vibe coding</w:t>
      </w:r>
      <w:r w:rsidR="007C26F0">
        <w:t xml:space="preserve"> – </w:t>
      </w:r>
      <w:r>
        <w:t>that's what they call it, vibe coding</w:t>
      </w:r>
      <w:r w:rsidR="007C26F0">
        <w:t xml:space="preserve"> </w:t>
      </w:r>
      <w:r w:rsidR="00193850">
        <w:t xml:space="preserve">– </w:t>
      </w:r>
      <w:r>
        <w:t>or just using AI to write the code.</w:t>
      </w:r>
    </w:p>
    <w:p w14:paraId="54599E01" w14:textId="00560C69" w:rsidR="00AA539D" w:rsidRDefault="00AA539D" w:rsidP="000C5DAD">
      <w:r>
        <w:t>Jason Priem: But it's good to have someone who can also actually look at the code itself as well</w:t>
      </w:r>
      <w:r w:rsidR="00193850">
        <w:t>.</w:t>
      </w:r>
      <w:r>
        <w:t xml:space="preserve"> </w:t>
      </w:r>
      <w:r w:rsidR="000C5DAD">
        <w:t>I</w:t>
      </w:r>
      <w:r>
        <w:t>f they're already a coder, they'll be more familiar with some of</w:t>
      </w:r>
      <w:r w:rsidR="000C5DAD">
        <w:t xml:space="preserve"> </w:t>
      </w:r>
      <w:r>
        <w:t xml:space="preserve">the gotchas and stuff like that. </w:t>
      </w:r>
    </w:p>
    <w:p w14:paraId="0D0F68E7" w14:textId="3FE749E6" w:rsidR="00AA539D" w:rsidRDefault="00AA539D" w:rsidP="00AA539D">
      <w:r>
        <w:t>Jason Priem: So there's no support desk, so it's good and bad, right? If you want to build this, you own it.</w:t>
      </w:r>
    </w:p>
    <w:p w14:paraId="2B23F470" w14:textId="77777777" w:rsidR="00AA539D" w:rsidRDefault="00AA539D" w:rsidP="00AA539D">
      <w:r>
        <w:t>Jason Priem: You customize it, it works exactly how you want it to work.</w:t>
      </w:r>
    </w:p>
    <w:p w14:paraId="641A3BD9" w14:textId="302C75D8" w:rsidR="00AA539D" w:rsidRDefault="00AA539D" w:rsidP="00AA539D">
      <w:r>
        <w:t>Jason Priem: And, you know, you've got something that's really yours. The downside of it is, like I said, it wouldn't be supported by us or anything, because you would be writing it. We support the data, and that's something we can help with, but not the code.</w:t>
      </w:r>
    </w:p>
    <w:p w14:paraId="41D3F399" w14:textId="38B60658" w:rsidR="00AA539D" w:rsidRDefault="00AA539D" w:rsidP="00AA539D">
      <w:r>
        <w:t>Jason Priem: That would make totally sense. Yeah, it's cleaner with a paid key, so instead of just getting everything every day, it's a little bit</w:t>
      </w:r>
      <w:r w:rsidR="00C73FF4">
        <w:t xml:space="preserve"> </w:t>
      </w:r>
      <w:r>
        <w:t>cleaner</w:t>
      </w:r>
      <w:r w:rsidR="00C73FF4">
        <w:t>.</w:t>
      </w:r>
      <w:r>
        <w:t xml:space="preserve"> </w:t>
      </w:r>
      <w:r w:rsidR="00C73FF4">
        <w:t>J</w:t>
      </w:r>
      <w:r>
        <w:t>ust say, show me what's new today, and that does require that paid key. That's either $5,000 or $10,000. You need to look on the pricing page. I should check that.</w:t>
      </w:r>
    </w:p>
    <w:p w14:paraId="4AC14778" w14:textId="30939059" w:rsidR="00AA539D" w:rsidRDefault="00AA539D" w:rsidP="00AA539D">
      <w:r>
        <w:t>Jason Priem: So,</w:t>
      </w:r>
      <w:r w:rsidR="00C73FF4">
        <w:t xml:space="preserve"> </w:t>
      </w:r>
      <w:r>
        <w:t>latency. This is a big downside compared to Publication</w:t>
      </w:r>
      <w:r w:rsidR="00C73FF4">
        <w:t xml:space="preserve">s </w:t>
      </w:r>
      <w:r>
        <w:t>Router</w:t>
      </w:r>
      <w:r w:rsidR="007C362C">
        <w:t>:</w:t>
      </w:r>
      <w:r>
        <w:t xml:space="preserve"> we're not working directly with the publishers</w:t>
      </w:r>
      <w:r w:rsidR="007C362C">
        <w:t>.</w:t>
      </w:r>
      <w:r>
        <w:t xml:space="preserve"> We're pulling this data from Cross</w:t>
      </w:r>
      <w:r w:rsidR="007C362C">
        <w:t>ref</w:t>
      </w:r>
      <w:r>
        <w:t xml:space="preserve">, from PubMed, from </w:t>
      </w:r>
      <w:r w:rsidR="007C362C">
        <w:t>arXiv</w:t>
      </w:r>
      <w:r>
        <w:t xml:space="preserve">, from all kinds of repositories, but </w:t>
      </w:r>
      <w:r>
        <w:lastRenderedPageBreak/>
        <w:t>we're not</w:t>
      </w:r>
      <w:r w:rsidR="007C362C">
        <w:t xml:space="preserve"> </w:t>
      </w:r>
      <w:r>
        <w:t>goin</w:t>
      </w:r>
      <w:r w:rsidR="007C362C">
        <w:t xml:space="preserve">g </w:t>
      </w:r>
      <w:r>
        <w:t>to</w:t>
      </w:r>
      <w:r w:rsidR="007C362C">
        <w:t xml:space="preserve"> </w:t>
      </w:r>
      <w:r>
        <w:t>Spring</w:t>
      </w:r>
      <w:r w:rsidR="007C362C">
        <w:t>e</w:t>
      </w:r>
      <w:r>
        <w:t xml:space="preserve">r Nature or </w:t>
      </w:r>
      <w:r w:rsidR="007C362C">
        <w:t>Elsevier</w:t>
      </w:r>
      <w:r>
        <w:t xml:space="preserve"> and say</w:t>
      </w:r>
      <w:r w:rsidR="007C362C">
        <w:t>ing</w:t>
      </w:r>
      <w:r>
        <w:t xml:space="preserve">, make sure when Cell releases a new </w:t>
      </w:r>
      <w:r w:rsidR="00F22C42">
        <w:t>article</w:t>
      </w:r>
      <w:r>
        <w:t xml:space="preserve">, you push this data to us or something. So we don't do that. </w:t>
      </w:r>
      <w:r w:rsidR="00F22C42">
        <w:t>T</w:t>
      </w:r>
      <w:r>
        <w:t xml:space="preserve">he latency with </w:t>
      </w:r>
      <w:r w:rsidR="00F22C42">
        <w:t>C</w:t>
      </w:r>
      <w:r>
        <w:t xml:space="preserve">rossref, it just really varies. Sometimes it's out in </w:t>
      </w:r>
      <w:r w:rsidR="00F22C42">
        <w:t xml:space="preserve">Crossref </w:t>
      </w:r>
      <w:r>
        <w:t>before it's published. That happens a lot, actually. Sometimes it's a couple days after it's published.</w:t>
      </w:r>
    </w:p>
    <w:p w14:paraId="0DFE79C1" w14:textId="0F96D2D4" w:rsidR="00AA539D" w:rsidRDefault="00AA539D" w:rsidP="00AA539D">
      <w:r>
        <w:t xml:space="preserve">Jason Priem: I guess in rare cases it could be weeks. I don't think I've really seen that very much, but most of the time it's a couple days. </w:t>
      </w:r>
    </w:p>
    <w:p w14:paraId="060BD3CE" w14:textId="21E48967" w:rsidR="00AA539D" w:rsidRDefault="00AA539D" w:rsidP="00AA539D">
      <w:r>
        <w:t xml:space="preserve">Jason Priem: </w:t>
      </w:r>
      <w:r w:rsidR="00640EF2">
        <w:t xml:space="preserve">The hosted PDF – </w:t>
      </w:r>
      <w:r>
        <w:t>this is important</w:t>
      </w:r>
      <w:r w:rsidR="00640EF2">
        <w:t xml:space="preserve"> </w:t>
      </w:r>
      <w:r w:rsidR="001C7778">
        <w:t>–</w:t>
      </w:r>
      <w:r w:rsidR="00640EF2">
        <w:t xml:space="preserve"> </w:t>
      </w:r>
      <w:r>
        <w:t xml:space="preserve">this is the PDF we got from the publisher, or from the </w:t>
      </w:r>
      <w:r w:rsidR="001C7778">
        <w:t>arXiv</w:t>
      </w:r>
      <w:r>
        <w:t>, so it's all online</w:t>
      </w:r>
      <w:r w:rsidR="001C7778">
        <w:t>.</w:t>
      </w:r>
      <w:r>
        <w:t xml:space="preserve"> </w:t>
      </w:r>
      <w:r w:rsidR="001C7778">
        <w:t>T</w:t>
      </w:r>
      <w:r>
        <w:t>his isn't like a SciHub type of situation. It's a publicly online PDF from a reputable source.</w:t>
      </w:r>
    </w:p>
    <w:p w14:paraId="1465DAD3" w14:textId="760AADDE" w:rsidR="00AA539D" w:rsidRDefault="00AA539D" w:rsidP="001C7778">
      <w:r>
        <w:t>Jason Priem: But, as you know as librarians, there</w:t>
      </w:r>
      <w:r w:rsidR="001C7778">
        <w:t xml:space="preserve"> are</w:t>
      </w:r>
      <w:r>
        <w:t xml:space="preserve"> a lot of</w:t>
      </w:r>
      <w:r w:rsidR="001C7778">
        <w:t xml:space="preserve"> </w:t>
      </w:r>
      <w:r>
        <w:t>catches around what versions you're allowed to archive and when.</w:t>
      </w:r>
    </w:p>
    <w:p w14:paraId="0FD926D9" w14:textId="6B2793A1" w:rsidR="00AA539D" w:rsidRDefault="00AA539D" w:rsidP="009C717F">
      <w:r>
        <w:t xml:space="preserve">Jason Priem: What we do is we do tell you what the version is, so is it the author-accepted manuscript </w:t>
      </w:r>
      <w:r w:rsidR="009C717F">
        <w:t>as</w:t>
      </w:r>
      <w:r>
        <w:t xml:space="preserve"> they call it</w:t>
      </w:r>
      <w:r w:rsidR="009C717F">
        <w:t>.</w:t>
      </w:r>
      <w:r>
        <w:t xml:space="preserve"> </w:t>
      </w:r>
      <w:r w:rsidR="009C717F">
        <w:t>W</w:t>
      </w:r>
      <w:r>
        <w:t>e have a three-part section that says it's the</w:t>
      </w:r>
      <w:r w:rsidR="009C717F">
        <w:t xml:space="preserve"> </w:t>
      </w:r>
      <w:r>
        <w:t>author version, submitted version, accepted version, published version. So we'll tell you the version, and we'll tell you the licen</w:t>
      </w:r>
      <w:r w:rsidR="009C717F">
        <w:t>c</w:t>
      </w:r>
      <w:r>
        <w:t>e. And so</w:t>
      </w:r>
      <w:r w:rsidR="009C717F">
        <w:t>,</w:t>
      </w:r>
      <w:r>
        <w:t xml:space="preserve"> from that, most of the time you can figure out what you need to do yourself, but that would be on you. We don't track embargo data or something like that</w:t>
      </w:r>
      <w:r w:rsidR="009C717F">
        <w:t>;</w:t>
      </w:r>
      <w:r>
        <w:t xml:space="preserve"> there</w:t>
      </w:r>
      <w:r w:rsidR="009C717F">
        <w:t xml:space="preserve"> are</w:t>
      </w:r>
      <w:r>
        <w:t xml:space="preserve"> some other people who do that.</w:t>
      </w:r>
    </w:p>
    <w:p w14:paraId="280066AB" w14:textId="08A9BF26" w:rsidR="00AA539D" w:rsidRDefault="00AA539D" w:rsidP="00AA539D">
      <w:r>
        <w:t>Jason Priem: The matching isn't perfect</w:t>
      </w:r>
      <w:r w:rsidR="00DD5C5C">
        <w:t>.</w:t>
      </w:r>
      <w:r>
        <w:t xml:space="preserve"> </w:t>
      </w:r>
      <w:r w:rsidR="00DD5C5C">
        <w:t>N</w:t>
      </w:r>
      <w:r>
        <w:t>umber one, not everybody puts their affiliation on their papers, and if they don't, of course, we miss that.</w:t>
      </w:r>
    </w:p>
    <w:p w14:paraId="63F85F28" w14:textId="10239911" w:rsidR="00AA539D" w:rsidRDefault="00AA539D" w:rsidP="007A1827">
      <w:r>
        <w:t xml:space="preserve">Jason Priem: </w:t>
      </w:r>
      <w:r w:rsidR="00DD5C5C">
        <w:t xml:space="preserve">Or </w:t>
      </w:r>
      <w:r>
        <w:t>maybe they put the affiliation on in some weird way. So we do a pretty good job of affiliation matching. As you saw, we've got</w:t>
      </w:r>
      <w:r w:rsidR="007A1827">
        <w:t xml:space="preserve"> </w:t>
      </w:r>
      <w:r>
        <w:t>pushing 200,000 for University of Glasgow, but we don't do a perfect job. People have</w:t>
      </w:r>
      <w:r w:rsidR="007A1827">
        <w:t>, a</w:t>
      </w:r>
      <w:r>
        <w:t>s you know, innumerable idiosyncratic ways to articulate their institutional affiliation, and that's even before you get to typos.</w:t>
      </w:r>
    </w:p>
    <w:p w14:paraId="13644088" w14:textId="7F0BC00B" w:rsidR="00AA539D" w:rsidRDefault="00AA539D" w:rsidP="00AA539D">
      <w:r>
        <w:t>Jason Priem: So we do a pretty good job</w:t>
      </w:r>
      <w:r w:rsidR="007A1827">
        <w:t>.</w:t>
      </w:r>
      <w:r>
        <w:t xml:space="preserve"> </w:t>
      </w:r>
      <w:r w:rsidR="007A1827">
        <w:t>W</w:t>
      </w:r>
      <w:r>
        <w:t>e have a machine learning model that's been trained to get this stuff, but we do miss stuff, and we have a way for you to improve that.</w:t>
      </w:r>
    </w:p>
    <w:p w14:paraId="472CDC96" w14:textId="2C1F73D0" w:rsidR="00AA539D" w:rsidRDefault="00AA539D" w:rsidP="00AA539D">
      <w:r>
        <w:t xml:space="preserve">Jason Priem: </w:t>
      </w:r>
      <w:r w:rsidR="007A1827">
        <w:t>I</w:t>
      </w:r>
      <w:r>
        <w:t>t's called the Affiliation Editor</w:t>
      </w:r>
      <w:r w:rsidR="007A1827">
        <w:t>.</w:t>
      </w:r>
      <w:r>
        <w:t xml:space="preserve"> </w:t>
      </w:r>
      <w:r w:rsidR="007A1827">
        <w:t>I</w:t>
      </w:r>
      <w:r>
        <w:t>n the Affiliation Editor, you basically just say, here's an affiliation string that I know of that I think might be relevant.</w:t>
      </w:r>
    </w:p>
    <w:p w14:paraId="423A577E" w14:textId="29CAFD68" w:rsidR="00AA539D" w:rsidRDefault="00AA539D" w:rsidP="00AA539D">
      <w:r>
        <w:t xml:space="preserve">Jason Priem: </w:t>
      </w:r>
      <w:r w:rsidR="00AB0DE1">
        <w:t>A</w:t>
      </w:r>
      <w:r>
        <w:t>re you guys capturing this? And then we either say yes or no, and if it's no, then you can add it, and then we start capturing it in the future. So it's a way for everyone to kind of keep curating and improving our affiliation machine.</w:t>
      </w:r>
    </w:p>
    <w:p w14:paraId="5A375D20" w14:textId="4B571957" w:rsidR="00AA539D" w:rsidRDefault="00AA539D" w:rsidP="003A19F0">
      <w:r>
        <w:t>Jason Priem: That is part of the $5,000 member plan</w:t>
      </w:r>
      <w:r w:rsidR="003A19F0">
        <w:t xml:space="preserve"> – a</w:t>
      </w:r>
      <w:r>
        <w:t xml:space="preserve">ccess to that. The reason why we charge for that is just </w:t>
      </w:r>
      <w:r w:rsidR="003A19F0">
        <w:t xml:space="preserve"> </w:t>
      </w:r>
      <w:r>
        <w:t xml:space="preserve"> extra effort on our part to curate and make sure that your curations are good, and provide the service of</w:t>
      </w:r>
      <w:r w:rsidR="00156575">
        <w:t xml:space="preserve"> </w:t>
      </w:r>
      <w:r>
        <w:t>integrating the data set, which is not free.</w:t>
      </w:r>
    </w:p>
    <w:p w14:paraId="3C202336" w14:textId="0EB21219" w:rsidR="00AA539D" w:rsidRDefault="00AA539D" w:rsidP="00FD667C">
      <w:r>
        <w:t>Jason Priem: So that's one thing that I think pairs really nice</w:t>
      </w:r>
      <w:r w:rsidR="00156575">
        <w:t>ly</w:t>
      </w:r>
      <w:r>
        <w:t xml:space="preserve"> with that member thing. It works great without that, also</w:t>
      </w:r>
      <w:r w:rsidR="00156575">
        <w:t xml:space="preserve"> </w:t>
      </w:r>
      <w:r>
        <w:t>you don't need that. I do think we're pretty good with institution matching, but we're not</w:t>
      </w:r>
      <w:r w:rsidR="00FD667C">
        <w:t xml:space="preserve"> </w:t>
      </w:r>
      <w:r>
        <w:t>perfect. And a lot of libraries are looking for perfect, or</w:t>
      </w:r>
      <w:r w:rsidR="00FD667C">
        <w:t xml:space="preserve"> </w:t>
      </w:r>
      <w:r>
        <w:t>approaching perfect in an ongoing way.</w:t>
      </w:r>
    </w:p>
    <w:p w14:paraId="35B05737" w14:textId="11F63C38" w:rsidR="00AA539D" w:rsidRDefault="00AA539D" w:rsidP="00AA539D">
      <w:r>
        <w:t>Jason Priem: And</w:t>
      </w:r>
      <w:r w:rsidR="00FD667C">
        <w:t xml:space="preserve"> </w:t>
      </w:r>
      <w:r>
        <w:t xml:space="preserve">some of the fields </w:t>
      </w:r>
      <w:r w:rsidR="00FD667C">
        <w:t>R</w:t>
      </w:r>
      <w:r>
        <w:t>outer gave you, we don't have the data</w:t>
      </w:r>
      <w:r w:rsidR="00BA3349">
        <w:t>set</w:t>
      </w:r>
      <w:r>
        <w:t xml:space="preserve"> in the publishing database</w:t>
      </w:r>
      <w:r w:rsidR="00AF3602">
        <w:t>…</w:t>
      </w:r>
      <w:r w:rsidR="00C93675">
        <w:t xml:space="preserve"> </w:t>
      </w:r>
      <w:r w:rsidR="0039686D">
        <w:t>W</w:t>
      </w:r>
      <w:r>
        <w:t>e don't do those.</w:t>
      </w:r>
    </w:p>
    <w:p w14:paraId="1CD2CCE0" w14:textId="3927DCAB" w:rsidR="00AA539D" w:rsidRDefault="00AA539D" w:rsidP="00AA539D">
      <w:r>
        <w:t xml:space="preserve">Jason Priem: We do a lot of stuff the </w:t>
      </w:r>
      <w:r w:rsidR="0039686D">
        <w:t>Router</w:t>
      </w:r>
      <w:r>
        <w:t xml:space="preserve"> thing didn't do, whether that's relevant for you or not</w:t>
      </w:r>
      <w:r w:rsidR="008B4B73">
        <w:t>.</w:t>
      </w:r>
      <w:r>
        <w:t xml:space="preserve"> </w:t>
      </w:r>
      <w:r w:rsidR="008B4B73">
        <w:t>Y</w:t>
      </w:r>
      <w:r>
        <w:t>ou can look at the data set and stuff like that, there's a lot about it.</w:t>
      </w:r>
    </w:p>
    <w:p w14:paraId="57574069" w14:textId="242E8EB7" w:rsidR="00AA539D" w:rsidRDefault="00AA539D" w:rsidP="00D52693">
      <w:r>
        <w:t>Jason Priem: So, I kind of talked about the dashboard</w:t>
      </w:r>
      <w:r w:rsidR="00D52693">
        <w:t xml:space="preserve"> already</w:t>
      </w:r>
      <w:r>
        <w:t xml:space="preserve">, so we don't want to get into that. We've done a lot of other work with folks who are interested in trying to improve the data, often at the national level, often at the consortial level. We're doing this </w:t>
      </w:r>
      <w:r w:rsidR="00D52693">
        <w:t>v</w:t>
      </w:r>
      <w:r>
        <w:t xml:space="preserve">ibe coding webinar with </w:t>
      </w:r>
      <w:r w:rsidR="00942ED7">
        <w:t>Jisc</w:t>
      </w:r>
      <w:r w:rsidR="00D52693">
        <w:t xml:space="preserve"> l</w:t>
      </w:r>
      <w:r>
        <w:t xml:space="preserve">ater on. I don't think we have a date for that yet, but I'd love for people to show up for that. </w:t>
      </w:r>
    </w:p>
    <w:p w14:paraId="50F01515" w14:textId="3B1ADAA5" w:rsidR="00AA539D" w:rsidRDefault="00AA539D" w:rsidP="00AA539D">
      <w:r>
        <w:t xml:space="preserve">Jason Priem: </w:t>
      </w:r>
      <w:r w:rsidR="00487CCD">
        <w:t>To me, it's a really exciting time</w:t>
      </w:r>
      <w:r w:rsidR="0009313B">
        <w:t xml:space="preserve"> </w:t>
      </w:r>
      <w:r w:rsidR="00E34C98">
        <w:t>[now that things are becoming more]</w:t>
      </w:r>
      <w:r>
        <w:t xml:space="preserve"> open, because these coding models allow us to sort of cash this che</w:t>
      </w:r>
      <w:r w:rsidR="004848F3">
        <w:t>que</w:t>
      </w:r>
      <w:r>
        <w:t>, what we've been writing in the world of open data for 20 years</w:t>
      </w:r>
      <w:r w:rsidR="004822DA">
        <w:t xml:space="preserve"> or so</w:t>
      </w:r>
      <w:r>
        <w:t xml:space="preserve">. We've always said we're going to make all the data open. Even though that's maybe a little bit too much for a </w:t>
      </w:r>
      <w:r>
        <w:lastRenderedPageBreak/>
        <w:t>human being to digest right now, at some point the robots are coming along, and they're going to make this really easy to turn into something valuable.</w:t>
      </w:r>
    </w:p>
    <w:p w14:paraId="31A29E8B" w14:textId="6129C947" w:rsidR="00AA539D" w:rsidRDefault="00AA539D" w:rsidP="005B6B1A">
      <w:r>
        <w:t xml:space="preserve">Jason Priem: And it's here, the robots are here, right? So now, all of a sudden, </w:t>
      </w:r>
      <w:r w:rsidR="0037379D">
        <w:t xml:space="preserve">[whereas] </w:t>
      </w:r>
      <w:r>
        <w:t>in a world of closed data</w:t>
      </w:r>
      <w:r w:rsidR="005B6B1A">
        <w:t xml:space="preserve"> </w:t>
      </w:r>
      <w:r>
        <w:t>the ability to, to write stuff with, with, you know, write computer programs with AI or whatever, it's not that useful, because you can't get the data</w:t>
      </w:r>
      <w:r w:rsidR="0037379D">
        <w:t>.</w:t>
      </w:r>
    </w:p>
    <w:p w14:paraId="0829C275" w14:textId="41B8A9DB" w:rsidR="00AA539D" w:rsidRDefault="00AA539D" w:rsidP="00092892">
      <w:r>
        <w:t>Jason Priem: And a world of open data without the ability to write the scripts is useful, but it's not as useful because you need a really complicated user interface to even see</w:t>
      </w:r>
      <w:r w:rsidR="00092892">
        <w:t xml:space="preserve"> </w:t>
      </w:r>
      <w:r>
        <w:t>what's happening</w:t>
      </w:r>
      <w:r w:rsidR="00092892">
        <w:t>.</w:t>
      </w:r>
      <w:r>
        <w:t xml:space="preserve"> You need someone to spend a really long time writing code for you to turn that open data into something valuable.</w:t>
      </w:r>
    </w:p>
    <w:p w14:paraId="47EC2F5E" w14:textId="77777777" w:rsidR="00AA539D" w:rsidRDefault="00AA539D" w:rsidP="00AA539D">
      <w:r>
        <w:t>Jason Priem: These two things together is just crazy powerful.</w:t>
      </w:r>
    </w:p>
    <w:p w14:paraId="5F2B5622" w14:textId="32851552" w:rsidR="00AA539D" w:rsidRDefault="00AA539D" w:rsidP="00AA539D">
      <w:r>
        <w:t xml:space="preserve">Jason Priem: So I'm trying to do these vibe </w:t>
      </w:r>
      <w:r w:rsidR="00091BC3">
        <w:t>coding</w:t>
      </w:r>
      <w:r>
        <w:t xml:space="preserve"> webinars. I'm really into that right now. So definitely talk to </w:t>
      </w:r>
      <w:r w:rsidR="00942ED7">
        <w:t>Jisc</w:t>
      </w:r>
      <w:r>
        <w:t xml:space="preserve"> about that. I think they're still trying to</w:t>
      </w:r>
      <w:r w:rsidR="00091BC3">
        <w:t xml:space="preserve"> </w:t>
      </w:r>
      <w:r>
        <w:t>get the critical mass of people signed up.</w:t>
      </w:r>
    </w:p>
    <w:p w14:paraId="0A7D9101" w14:textId="1FDF229F" w:rsidR="00AA539D" w:rsidRDefault="00AA539D" w:rsidP="00AA539D">
      <w:r>
        <w:t xml:space="preserve">Jason Priem: </w:t>
      </w:r>
      <w:r w:rsidR="00091BC3">
        <w:t>To</w:t>
      </w:r>
      <w:r>
        <w:t xml:space="preserve"> sum up, if you're looking for no engineering, I would look at </w:t>
      </w:r>
      <w:r w:rsidR="002439F6">
        <w:t>FreshFinds</w:t>
      </w:r>
      <w:r>
        <w:t xml:space="preserve">. I can't endorse them because I never use them, but </w:t>
      </w:r>
      <w:r w:rsidR="007A683D">
        <w:t>CORE</w:t>
      </w:r>
      <w:r>
        <w:t xml:space="preserve"> has been around for a long time, and I bet it's pretty good. So I would check out </w:t>
      </w:r>
      <w:r w:rsidR="002439F6">
        <w:t>FreshFinds</w:t>
      </w:r>
      <w:r>
        <w:t>, for sure.</w:t>
      </w:r>
    </w:p>
    <w:p w14:paraId="65155FA4" w14:textId="0FD79A0E" w:rsidR="00AA539D" w:rsidRDefault="00AA539D" w:rsidP="00AA539D">
      <w:r>
        <w:t xml:space="preserve">Jason Priem: And if you want to self-host it, then you can do, as you know, like, </w:t>
      </w:r>
      <w:r w:rsidR="001945A2">
        <w:t>Jisc is</w:t>
      </w:r>
      <w:r>
        <w:t xml:space="preserve"> open sourcing that</w:t>
      </w:r>
      <w:r w:rsidR="001945A2">
        <w:t xml:space="preserve"> [Publications Router]</w:t>
      </w:r>
      <w:r>
        <w:t xml:space="preserve">. </w:t>
      </w:r>
    </w:p>
    <w:p w14:paraId="64CA0A42" w14:textId="2E134396" w:rsidR="00AA539D" w:rsidRDefault="00AA539D" w:rsidP="00251D3B">
      <w:r>
        <w:t xml:space="preserve">Jason Priem: And then if you want to do this other stuff, which is a little bit salesy, but if you don't mind kind of doing a little </w:t>
      </w:r>
      <w:r w:rsidR="00B7330A">
        <w:t>[coding]</w:t>
      </w:r>
      <w:r>
        <w:t xml:space="preserve"> on your own, I think that, building your own script on top of OpenAlex</w:t>
      </w:r>
      <w:r w:rsidR="00251D3B">
        <w:t xml:space="preserve"> </w:t>
      </w:r>
      <w:r>
        <w:t>could be a pretty good offering.</w:t>
      </w:r>
    </w:p>
    <w:p w14:paraId="3E5419DF" w14:textId="7FEFB6C5" w:rsidR="00AA539D" w:rsidRDefault="00AA539D" w:rsidP="00AA539D">
      <w:r>
        <w:t>Jason Priem: T</w:t>
      </w:r>
      <w:r w:rsidR="00846B18">
        <w:t>he t</w:t>
      </w:r>
      <w:r>
        <w:t>akeaways</w:t>
      </w:r>
      <w:r w:rsidR="00846B18">
        <w:t xml:space="preserve"> I’ve</w:t>
      </w:r>
      <w:r>
        <w:t xml:space="preserve"> pretty much already covered. Like I said, I don't want to sell anything to anybody,</w:t>
      </w:r>
    </w:p>
    <w:p w14:paraId="62B5FD7C" w14:textId="02F33D43" w:rsidR="00AA539D" w:rsidRDefault="00AA539D" w:rsidP="00AA539D">
      <w:r>
        <w:t xml:space="preserve">Jason Priem: I think you can do a lot of what </w:t>
      </w:r>
      <w:r w:rsidR="009C44E4">
        <w:t>Publications Router</w:t>
      </w:r>
      <w:r>
        <w:t xml:space="preserve"> did with OpenAlex.</w:t>
      </w:r>
    </w:p>
    <w:p w14:paraId="16FC35FC" w14:textId="3A8749BE" w:rsidR="00AA539D" w:rsidRDefault="00AA539D" w:rsidP="00AA539D">
      <w:r>
        <w:t xml:space="preserve">Jason Priem: I think one thing that makes </w:t>
      </w:r>
      <w:r w:rsidR="008A3D97">
        <w:t xml:space="preserve">OpenAlex </w:t>
      </w:r>
      <w:r>
        <w:t xml:space="preserve">a little different and special in the world is that we are actually really open. That's something that, like, for instance, </w:t>
      </w:r>
      <w:r w:rsidR="007A683D">
        <w:t>CORE</w:t>
      </w:r>
      <w:r>
        <w:t xml:space="preserve"> is not, right? </w:t>
      </w:r>
      <w:r w:rsidR="002C7E8F">
        <w:t>Whereas a lot of</w:t>
      </w:r>
      <w:r>
        <w:t xml:space="preserve"> their data is is open, </w:t>
      </w:r>
      <w:r w:rsidR="00891367">
        <w:t>a</w:t>
      </w:r>
      <w:r>
        <w:t xml:space="preserve"> lot of it</w:t>
      </w:r>
      <w:r w:rsidR="00891367">
        <w:t xml:space="preserve"> is</w:t>
      </w:r>
      <w:r>
        <w:t xml:space="preserve"> not</w:t>
      </w:r>
      <w:r w:rsidR="00891367">
        <w:t>,</w:t>
      </w:r>
      <w:r>
        <w:t xml:space="preserve"> </w:t>
      </w:r>
      <w:r w:rsidR="00891367">
        <w:t>or</w:t>
      </w:r>
      <w:r>
        <w:t xml:space="preserve"> it's behind a paywall. Some of their code is open, which is great. A lot of their code is not open.</w:t>
      </w:r>
    </w:p>
    <w:p w14:paraId="7F76E9DF" w14:textId="77777777" w:rsidR="00AA539D" w:rsidRDefault="00AA539D" w:rsidP="00AA539D">
      <w:r>
        <w:t>Jason Priem: That's true for some other services as well. And I think what makes us special is I do have this obsession with actually making this open. And that means all the data is open.</w:t>
      </w:r>
    </w:p>
    <w:p w14:paraId="309A412F" w14:textId="031B8300" w:rsidR="00AA539D" w:rsidRDefault="00AA539D" w:rsidP="00AA539D">
      <w:r>
        <w:t>Jason Priem: It's CC license, permissive licen</w:t>
      </w:r>
      <w:r w:rsidR="000D4314">
        <w:t>c</w:t>
      </w:r>
      <w:r>
        <w:t>e</w:t>
      </w:r>
      <w:r w:rsidR="000D4314">
        <w:t xml:space="preserve"> – </w:t>
      </w:r>
      <w:r>
        <w:t>there's no licen</w:t>
      </w:r>
      <w:r w:rsidR="000D4314">
        <w:t>c</w:t>
      </w:r>
      <w:r>
        <w:t>e, right? It's public domain. And</w:t>
      </w:r>
      <w:r w:rsidR="000D4314">
        <w:t xml:space="preserve"> </w:t>
      </w:r>
      <w:r>
        <w:t>the code behind it</w:t>
      </w:r>
      <w:r w:rsidR="001D16FE">
        <w:t xml:space="preserve"> is</w:t>
      </w:r>
      <w:r>
        <w:t xml:space="preserve"> all open and archived. So I think that's what makes us special, that's what I like to pitch. I think the whole world should be like that.</w:t>
      </w:r>
    </w:p>
    <w:p w14:paraId="72BFA625" w14:textId="1CAF76DA" w:rsidR="00AA539D" w:rsidRDefault="00AA539D" w:rsidP="00AA539D">
      <w:r>
        <w:t xml:space="preserve">Jason Priem: I can't affect the whole world, but I can't affect what we're doing, and so we're trying to make it as open as we can. We do have the full text, which is pretty cool. And be clear about the gaps. I guess I've said that </w:t>
      </w:r>
      <w:r w:rsidR="00C12FC2">
        <w:t>already</w:t>
      </w:r>
      <w:r>
        <w:t xml:space="preserve">. Okay, I'm </w:t>
      </w:r>
      <w:r w:rsidR="007C26F0">
        <w:t>going to</w:t>
      </w:r>
      <w:r>
        <w:t xml:space="preserve"> throw it open to everybody else. We </w:t>
      </w:r>
      <w:r w:rsidR="00C12FC2">
        <w:t>have,</w:t>
      </w:r>
      <w:r>
        <w:t xml:space="preserve"> I think, a nice good chunk for Q&amp;A.</w:t>
      </w:r>
    </w:p>
    <w:p w14:paraId="0548AEA8" w14:textId="77777777" w:rsidR="005831D9" w:rsidRDefault="005831D9" w:rsidP="005831D9">
      <w:pPr>
        <w:pStyle w:val="Heading1"/>
      </w:pPr>
      <w:r>
        <w:t>Q&amp;A</w:t>
      </w:r>
    </w:p>
    <w:p w14:paraId="5151BFBF" w14:textId="3C74D66B" w:rsidR="00AA539D" w:rsidRDefault="00AA539D" w:rsidP="005E4BE6">
      <w:r>
        <w:t xml:space="preserve">Steve Byford: Thank you very much, Jason. Wonderful presentation there. It's Steve Byford here from, </w:t>
      </w:r>
      <w:r w:rsidR="00942ED7">
        <w:t>Jisc</w:t>
      </w:r>
      <w:r>
        <w:t>, and I'm</w:t>
      </w:r>
      <w:r w:rsidR="005831D9">
        <w:t xml:space="preserve"> h</w:t>
      </w:r>
      <w:r>
        <w:t xml:space="preserve">appy to facilitate any questions. </w:t>
      </w:r>
    </w:p>
    <w:p w14:paraId="4835E884" w14:textId="16FBE0B3" w:rsidR="00AA539D" w:rsidRDefault="00AA539D" w:rsidP="00AA539D">
      <w:r>
        <w:t xml:space="preserve">Steve Byford: Phil Jones notes that the, a good time for the </w:t>
      </w:r>
      <w:r w:rsidR="00012F0E">
        <w:t>vibe</w:t>
      </w:r>
      <w:r>
        <w:t xml:space="preserve"> coding webinar might be early July. </w:t>
      </w:r>
    </w:p>
    <w:p w14:paraId="13326891" w14:textId="486EEF89" w:rsidR="00AA539D" w:rsidRDefault="00AA539D" w:rsidP="00AA539D">
      <w:r>
        <w:t>Steve Byford: Martin asks, would OpenAlex develop their own vibe coding interface?</w:t>
      </w:r>
    </w:p>
    <w:p w14:paraId="7B686BBE" w14:textId="77777777" w:rsidR="00AA539D" w:rsidRDefault="00AA539D" w:rsidP="00AA539D">
      <w:r>
        <w:t>Jason Priem: No, I don't think so, Martin, that's a good question.</w:t>
      </w:r>
    </w:p>
    <w:p w14:paraId="5BF85B1C" w14:textId="14B71DFD" w:rsidR="00AA539D" w:rsidRDefault="00AA539D" w:rsidP="00BB2A26">
      <w:r>
        <w:t xml:space="preserve">Jason Priem: No, I don't think so, </w:t>
      </w:r>
      <w:r w:rsidR="00BE4F12">
        <w:t>be</w:t>
      </w:r>
      <w:r>
        <w:t>cause I think</w:t>
      </w:r>
      <w:r w:rsidR="00BE4F12">
        <w:t xml:space="preserve"> </w:t>
      </w:r>
      <w:r>
        <w:t>the interfaces are already really good, so something like Cloud Code or something that's just a general purpose vibe coding interface,</w:t>
      </w:r>
      <w:r w:rsidR="00BB2A26">
        <w:t xml:space="preserve"> or others,</w:t>
      </w:r>
      <w:r>
        <w:t xml:space="preserve"> I think they'll work great. I don't </w:t>
      </w:r>
      <w:r>
        <w:lastRenderedPageBreak/>
        <w:t>think that the world needs another one, and</w:t>
      </w:r>
      <w:r w:rsidR="00BB2A26">
        <w:t xml:space="preserve"> i</w:t>
      </w:r>
      <w:r>
        <w:t>f it did, we wouldn't really be the people to do it. We're more of a scholarly communications company. I think what we will be doing is probably adding</w:t>
      </w:r>
      <w:r w:rsidR="006F2568">
        <w:t xml:space="preserve"> </w:t>
      </w:r>
      <w:r>
        <w:t>a natural language interface to OpenAlex.</w:t>
      </w:r>
    </w:p>
    <w:p w14:paraId="3BDAC497" w14:textId="660E1655" w:rsidR="00AA539D" w:rsidRDefault="00AA539D" w:rsidP="00E43A0E">
      <w:r>
        <w:t xml:space="preserve">Jason Priem: So it wouldn't be helping you write code, but if you wanted to say, for instance, in </w:t>
      </w:r>
      <w:r w:rsidR="006F2568">
        <w:t>Op</w:t>
      </w:r>
      <w:r w:rsidR="00E43A0E">
        <w:t>en</w:t>
      </w:r>
      <w:r>
        <w:t>Alex, show me all of the open access works from University of Glasgow that haven't been retracted</w:t>
      </w:r>
      <w:r w:rsidR="00E43A0E">
        <w:t xml:space="preserve"> </w:t>
      </w:r>
      <w:r>
        <w:t xml:space="preserve">and that are about nanotechnology, and then group those results by authors, and then only show me the authors who have fewer than 5 works, or something like that. </w:t>
      </w:r>
      <w:r w:rsidR="00096A4B">
        <w:t>So you’d</w:t>
      </w:r>
      <w:r>
        <w:t xml:space="preserve"> be able to give that </w:t>
      </w:r>
      <w:r w:rsidR="00096A4B">
        <w:t xml:space="preserve">natural </w:t>
      </w:r>
      <w:r>
        <w:t>language query to OpenAlex and have it write the query.</w:t>
      </w:r>
    </w:p>
    <w:p w14:paraId="2D83C89E" w14:textId="59E1291D" w:rsidR="00AA539D" w:rsidRDefault="00AA539D" w:rsidP="00AA539D">
      <w:r>
        <w:t xml:space="preserve">Jason Priem: </w:t>
      </w:r>
      <w:r w:rsidR="00096A4B">
        <w:t>I</w:t>
      </w:r>
      <w:r>
        <w:t>t wouldn't be code, but it would be a query. That is something that we're</w:t>
      </w:r>
      <w:r w:rsidR="00096A4B">
        <w:t xml:space="preserve"> </w:t>
      </w:r>
      <w:r>
        <w:t xml:space="preserve">actively working on. So it'd be </w:t>
      </w:r>
      <w:r w:rsidR="00096A4B">
        <w:t xml:space="preserve">like </w:t>
      </w:r>
      <w:r>
        <w:t>the little magic wand button that a lot of people have done. But I wouldn't say that it would be a vibe coding thing, more of a vibe querying interface.</w:t>
      </w:r>
    </w:p>
    <w:p w14:paraId="6C2D1FFE" w14:textId="4711C9C3" w:rsidR="00AA539D" w:rsidRDefault="00AA539D" w:rsidP="00AA539D">
      <w:r>
        <w:t>Steve Byford: Thanks, Jason</w:t>
      </w:r>
      <w:r w:rsidR="00096A4B">
        <w:t xml:space="preserve">. </w:t>
      </w:r>
    </w:p>
    <w:p w14:paraId="259C9E39" w14:textId="3D76E699" w:rsidR="00AA539D" w:rsidRDefault="00AA539D" w:rsidP="00C50FA3">
      <w:r>
        <w:t>Steve Byford: Martin's commenting that the natural language interface sounds exactly the kind of thing that I'm hoping AI tools can help me</w:t>
      </w:r>
      <w:r w:rsidR="00C50FA3">
        <w:t xml:space="preserve"> with</w:t>
      </w:r>
      <w:r>
        <w:t>, so thanks.</w:t>
      </w:r>
    </w:p>
    <w:p w14:paraId="4D5B6F52" w14:textId="65B1DF16" w:rsidR="00AA539D" w:rsidRDefault="00AA539D" w:rsidP="00AA539D">
      <w:r>
        <w:t xml:space="preserve">Jason Priem: </w:t>
      </w:r>
      <w:r w:rsidR="000D67C3">
        <w:t>I</w:t>
      </w:r>
      <w:r>
        <w:t>f you don't mind, Martin, I would love</w:t>
      </w:r>
      <w:r w:rsidR="000D67C3">
        <w:t xml:space="preserve"> it</w:t>
      </w:r>
      <w:r>
        <w:t xml:space="preserve"> if you could drop me an email at </w:t>
      </w:r>
      <w:hyperlink r:id="rId13" w:history="1">
        <w:r w:rsidR="000D67C3" w:rsidRPr="003847F1">
          <w:rPr>
            <w:rStyle w:val="Hyperlink"/>
          </w:rPr>
          <w:t>jason@openalex.org</w:t>
        </w:r>
      </w:hyperlink>
      <w:r w:rsidR="000D67C3">
        <w:t xml:space="preserve">, </w:t>
      </w:r>
      <w:r w:rsidR="00861488">
        <w:t>b</w:t>
      </w:r>
      <w:r>
        <w:t>ecause we're looking for beta or alpha testers for this, and if you'd be interested, I would love to</w:t>
      </w:r>
      <w:r w:rsidR="00861488">
        <w:t xml:space="preserve"> </w:t>
      </w:r>
      <w:r>
        <w:t>connect and chat about it more. And that same goes for anybody else who'd be interested in previewing those sorts of tools.</w:t>
      </w:r>
    </w:p>
    <w:p w14:paraId="7BCC8080" w14:textId="27760E17" w:rsidR="00AA539D" w:rsidRDefault="00AA539D" w:rsidP="00AA539D">
      <w:r>
        <w:t xml:space="preserve">Steve Byford: Martin's saying </w:t>
      </w:r>
      <w:r w:rsidR="00861488">
        <w:t>will</w:t>
      </w:r>
      <w:r>
        <w:t xml:space="preserve"> do. So, great, thanks, Jason. </w:t>
      </w:r>
    </w:p>
    <w:p w14:paraId="10F66F12" w14:textId="1CF9DB8A" w:rsidR="00AA539D" w:rsidRDefault="00AA539D" w:rsidP="00A3656D">
      <w:r>
        <w:t xml:space="preserve">Steve Byford: </w:t>
      </w:r>
      <w:r w:rsidR="003636DC">
        <w:t>T</w:t>
      </w:r>
      <w:r>
        <w:t>here's a query</w:t>
      </w:r>
      <w:r w:rsidR="003636DC">
        <w:t xml:space="preserve"> in the chat</w:t>
      </w:r>
      <w:r>
        <w:t xml:space="preserve"> about how the </w:t>
      </w:r>
      <w:r w:rsidR="0073476B">
        <w:t>Jisc</w:t>
      </w:r>
      <w:r>
        <w:t xml:space="preserve"> agreement ties in with what's been mentioned in terms of cost, so I'm not sure if anybody can answer that in the</w:t>
      </w:r>
      <w:r w:rsidR="00A3656D">
        <w:t xml:space="preserve"> </w:t>
      </w:r>
      <w:r>
        <w:t>chat panel for us.</w:t>
      </w:r>
    </w:p>
    <w:p w14:paraId="257EFF38" w14:textId="41489C94" w:rsidR="00AA539D" w:rsidRDefault="00AA539D" w:rsidP="003F1450">
      <w:r>
        <w:t xml:space="preserve">Jason Priem: I can say a tiny bit about that. </w:t>
      </w:r>
      <w:r w:rsidR="003F1450">
        <w:t>W</w:t>
      </w:r>
      <w:r>
        <w:t xml:space="preserve">e have a lot of </w:t>
      </w:r>
      <w:r w:rsidR="003F1450">
        <w:t>Jisc</w:t>
      </w:r>
      <w:r>
        <w:t xml:space="preserve"> members that are purchasing an OpenAlex membership</w:t>
      </w:r>
      <w:r w:rsidR="003F1450">
        <w:t xml:space="preserve"> </w:t>
      </w:r>
      <w:r>
        <w:t xml:space="preserve">through </w:t>
      </w:r>
      <w:r w:rsidR="0073476B">
        <w:t>Jisc</w:t>
      </w:r>
      <w:r>
        <w:t xml:space="preserve">. </w:t>
      </w:r>
      <w:r w:rsidR="003F1450">
        <w:t>F</w:t>
      </w:r>
      <w:r>
        <w:t xml:space="preserve">or the UK, </w:t>
      </w:r>
      <w:r w:rsidR="0073476B">
        <w:t>Jisc</w:t>
      </w:r>
      <w:r>
        <w:t xml:space="preserve"> operates </w:t>
      </w:r>
      <w:r w:rsidR="00BD2371">
        <w:t>like</w:t>
      </w:r>
      <w:r>
        <w:t xml:space="preserve"> our reseller, or however you would say that. </w:t>
      </w:r>
      <w:r w:rsidR="00BD2371">
        <w:t>Y</w:t>
      </w:r>
      <w:r>
        <w:t xml:space="preserve">ou can definitely do that through </w:t>
      </w:r>
      <w:r w:rsidR="00A16F8D">
        <w:t>Jisc</w:t>
      </w:r>
      <w:r>
        <w:t xml:space="preserve">. There's a </w:t>
      </w:r>
      <w:r w:rsidR="00BD2371">
        <w:t xml:space="preserve">modest </w:t>
      </w:r>
      <w:r>
        <w:t xml:space="preserve">discount available for doing it through </w:t>
      </w:r>
      <w:r w:rsidR="00A16F8D">
        <w:t>Jisc</w:t>
      </w:r>
      <w:r>
        <w:t xml:space="preserve">. </w:t>
      </w:r>
    </w:p>
    <w:p w14:paraId="0BF23EB6" w14:textId="5FB6F305" w:rsidR="00AA539D" w:rsidRDefault="00AA539D" w:rsidP="009D56E2">
      <w:r>
        <w:t xml:space="preserve">Steve Byford: Perfect, thank you very much. </w:t>
      </w:r>
    </w:p>
    <w:p w14:paraId="7383D1E8" w14:textId="6328F34D" w:rsidR="00AA539D" w:rsidRDefault="00AA539D" w:rsidP="009D56E2">
      <w:r>
        <w:t>Steve Byford: Catherine asks</w:t>
      </w:r>
      <w:r w:rsidR="009D56E2">
        <w:t xml:space="preserve">, </w:t>
      </w:r>
      <w:r>
        <w:t>will publishers continue to interact with Router</w:t>
      </w:r>
      <w:r w:rsidR="0016004A">
        <w:t xml:space="preserve"> even when it's been decommissioned</w:t>
      </w:r>
      <w:r>
        <w:t xml:space="preserve">? </w:t>
      </w:r>
      <w:r w:rsidR="0016004A">
        <w:t>T</w:t>
      </w:r>
      <w:r>
        <w:t xml:space="preserve">his is one for me, perhaps. </w:t>
      </w:r>
    </w:p>
    <w:p w14:paraId="0B1397BE" w14:textId="6F4124E8" w:rsidR="00AA539D" w:rsidRDefault="00AA539D" w:rsidP="00AA539D">
      <w:r>
        <w:t xml:space="preserve">Steve Byford: </w:t>
      </w:r>
      <w:r w:rsidR="005520A7">
        <w:t>As Jason mentioned</w:t>
      </w:r>
      <w:r>
        <w:t xml:space="preserve">, we're making </w:t>
      </w:r>
      <w:r w:rsidR="005849E5">
        <w:t>Router’s</w:t>
      </w:r>
      <w:r>
        <w:t xml:space="preserve"> code open. It's already open on GitHub, and we've released the location of that</w:t>
      </w:r>
      <w:r w:rsidR="005849E5">
        <w:t xml:space="preserve"> </w:t>
      </w:r>
      <w:r>
        <w:t>in a blog</w:t>
      </w:r>
      <w:r w:rsidR="005849E5">
        <w:t xml:space="preserve"> post</w:t>
      </w:r>
      <w:r>
        <w:t xml:space="preserve"> that explained </w:t>
      </w:r>
      <w:r w:rsidR="005849E5">
        <w:t>it</w:t>
      </w:r>
      <w:r>
        <w:t>.</w:t>
      </w:r>
    </w:p>
    <w:p w14:paraId="7C3A8807" w14:textId="1ACBC97C" w:rsidR="00AA539D" w:rsidRDefault="00AA539D" w:rsidP="00AA539D">
      <w:r>
        <w:t xml:space="preserve">Steve Byford: blog post. </w:t>
      </w:r>
      <w:r w:rsidR="00D60E7E">
        <w:t>But n</w:t>
      </w:r>
      <w:r>
        <w:t>o, publishers won't be able to</w:t>
      </w:r>
      <w:r w:rsidR="00D60E7E">
        <w:t xml:space="preserve"> continue to deposit</w:t>
      </w:r>
      <w:r>
        <w:t xml:space="preserve">, because we will be taking the </w:t>
      </w:r>
      <w:r w:rsidR="00D60E7E">
        <w:t>R</w:t>
      </w:r>
      <w:r>
        <w:t>outer server</w:t>
      </w:r>
      <w:r w:rsidR="00D60E7E">
        <w:t>s</w:t>
      </w:r>
      <w:r>
        <w:t xml:space="preserve"> down.</w:t>
      </w:r>
    </w:p>
    <w:p w14:paraId="1F76BF6E" w14:textId="4084BC1F" w:rsidR="00AA539D" w:rsidRDefault="00AA539D" w:rsidP="00BD59E3">
      <w:r>
        <w:t>Steve Byford: We may not do that straight away on the 1st of July, because I'm aware, for example, that Work</w:t>
      </w:r>
      <w:r w:rsidR="007667E6">
        <w:t>t</w:t>
      </w:r>
      <w:r>
        <w:t>ribe harvest</w:t>
      </w:r>
      <w:r w:rsidR="007667E6">
        <w:t>s</w:t>
      </w:r>
      <w:r>
        <w:t xml:space="preserve"> from </w:t>
      </w:r>
      <w:r w:rsidR="007667E6">
        <w:t>R</w:t>
      </w:r>
      <w:r>
        <w:t>outer only once a week, so we're going to just leave it on for a few days so they can pick up</w:t>
      </w:r>
      <w:r w:rsidR="00BD59E3">
        <w:t xml:space="preserve"> </w:t>
      </w:r>
      <w:r>
        <w:t>the</w:t>
      </w:r>
      <w:r w:rsidR="00BD59E3">
        <w:t xml:space="preserve"> last few</w:t>
      </w:r>
      <w:r>
        <w:t xml:space="preserve"> items that have been deposited by publishers</w:t>
      </w:r>
      <w:r w:rsidR="00BD59E3">
        <w:t xml:space="preserve"> s</w:t>
      </w:r>
      <w:r>
        <w:t xml:space="preserve">ince the previous </w:t>
      </w:r>
      <w:r w:rsidR="00BD59E3">
        <w:t xml:space="preserve">Worktribe </w:t>
      </w:r>
      <w:r>
        <w:t>harvest, so that you get a chance to pick up the last of the things there.</w:t>
      </w:r>
    </w:p>
    <w:p w14:paraId="73486510" w14:textId="4A890AAE" w:rsidR="00AA539D" w:rsidRDefault="00AA539D" w:rsidP="000A734F">
      <w:r>
        <w:t>Steve Byford: And of course, it's always possible that publishers, despite us saying stop, may continue to deposit</w:t>
      </w:r>
      <w:r w:rsidR="00E46AF1">
        <w:t xml:space="preserve"> for o</w:t>
      </w:r>
      <w:r>
        <w:t>ne or two days after that, but shortly after that week</w:t>
      </w:r>
      <w:r w:rsidR="00E46AF1">
        <w:t xml:space="preserve"> </w:t>
      </w:r>
      <w:r>
        <w:t>is up, we will be taking it down in the following week at some point. So the whole of R</w:t>
      </w:r>
      <w:r w:rsidR="00E46AF1">
        <w:t>out</w:t>
      </w:r>
      <w:r>
        <w:t>er will be taken down</w:t>
      </w:r>
      <w:r w:rsidR="000A734F">
        <w:t xml:space="preserve"> and </w:t>
      </w:r>
      <w:r>
        <w:t>they won't be able to deposit any</w:t>
      </w:r>
      <w:r w:rsidR="00346E32">
        <w:t xml:space="preserve"> </w:t>
      </w:r>
      <w:r>
        <w:t>more</w:t>
      </w:r>
      <w:r w:rsidR="000A734F">
        <w:t xml:space="preserve"> – the</w:t>
      </w:r>
      <w:r>
        <w:t xml:space="preserve"> service will come to an end. </w:t>
      </w:r>
    </w:p>
    <w:p w14:paraId="5AACC932" w14:textId="3038A422" w:rsidR="00AA539D" w:rsidRDefault="00AA539D" w:rsidP="008423F4">
      <w:r>
        <w:t>Steve Byford: Robert asks,</w:t>
      </w:r>
      <w:r w:rsidR="008423F4">
        <w:t xml:space="preserve"> </w:t>
      </w:r>
      <w:r>
        <w:t>did you say what the sources were? I think you did, Jason, the sources for OpenAlex, and I think Robert's asking you to recap that, please, if you would.</w:t>
      </w:r>
    </w:p>
    <w:p w14:paraId="61C35F25" w14:textId="021A936B" w:rsidR="00AA539D" w:rsidRDefault="00AA539D" w:rsidP="00561CD5">
      <w:r>
        <w:t xml:space="preserve">Jason Priem: Yeah, for sure. I'll try and do them in roughly descending order of, size and significance, so </w:t>
      </w:r>
      <w:r w:rsidR="00A00FD9">
        <w:t>C</w:t>
      </w:r>
      <w:r>
        <w:t xml:space="preserve">rossref, </w:t>
      </w:r>
      <w:r w:rsidR="00A00FD9">
        <w:t>D</w:t>
      </w:r>
      <w:r>
        <w:t>ata</w:t>
      </w:r>
      <w:r w:rsidR="000D47D0">
        <w:t>C</w:t>
      </w:r>
      <w:r>
        <w:t>ite</w:t>
      </w:r>
      <w:r w:rsidR="000D47D0">
        <w:t xml:space="preserve">, </w:t>
      </w:r>
      <w:r>
        <w:t>PubMed</w:t>
      </w:r>
      <w:r w:rsidR="000D47D0">
        <w:t xml:space="preserve">, </w:t>
      </w:r>
      <w:r>
        <w:t xml:space="preserve">PubMed Central, </w:t>
      </w:r>
      <w:r w:rsidR="000D47D0">
        <w:t xml:space="preserve">Europe </w:t>
      </w:r>
      <w:r>
        <w:t>PubMed Central</w:t>
      </w:r>
      <w:r w:rsidR="00174186">
        <w:t xml:space="preserve"> – </w:t>
      </w:r>
      <w:r>
        <w:t>I think those are the biggest central repositories.</w:t>
      </w:r>
      <w:r w:rsidR="00174186">
        <w:t xml:space="preserve"> </w:t>
      </w:r>
      <w:r>
        <w:t xml:space="preserve">And then we've got a bunch of repositories. This is all for works. So we have several thousand repositories, and </w:t>
      </w:r>
      <w:r>
        <w:lastRenderedPageBreak/>
        <w:t xml:space="preserve">those range in size from something like Zenodo, which is sort of a </w:t>
      </w:r>
      <w:r w:rsidR="00A731A1">
        <w:t>[?</w:t>
      </w:r>
      <w:r w:rsidR="0004785B">
        <w:t>]</w:t>
      </w:r>
      <w:r>
        <w:t xml:space="preserve"> repository</w:t>
      </w:r>
      <w:r w:rsidR="00561CD5">
        <w:t>,</w:t>
      </w:r>
      <w:r>
        <w:t xml:space="preserve"> to really small ones, like</w:t>
      </w:r>
      <w:r w:rsidR="0004785B">
        <w:t xml:space="preserve"> </w:t>
      </w:r>
      <w:r>
        <w:t>Middle Tennessee State University, or someplace like that</w:t>
      </w:r>
      <w:r w:rsidR="00AC1776">
        <w:t xml:space="preserve"> – </w:t>
      </w:r>
      <w:r>
        <w:t>really small ones that maybe have just a few hundred works.</w:t>
      </w:r>
    </w:p>
    <w:p w14:paraId="60CF519D" w14:textId="4D2452A0" w:rsidR="00AA539D" w:rsidRDefault="00AA539D" w:rsidP="000F3520">
      <w:r>
        <w:t xml:space="preserve">Jason Priem: </w:t>
      </w:r>
      <w:r w:rsidR="00AC1776">
        <w:t>Ar</w:t>
      </w:r>
      <w:r w:rsidR="00CE6068">
        <w:t>Xiv</w:t>
      </w:r>
      <w:r>
        <w:t xml:space="preserve">, of course, all of the </w:t>
      </w:r>
      <w:r w:rsidR="00A95CAE">
        <w:t xml:space="preserve">different “arXivs” </w:t>
      </w:r>
      <w:r w:rsidR="00F568F5">
        <w:t>–</w:t>
      </w:r>
      <w:r w:rsidR="00A95CAE">
        <w:t xml:space="preserve"> </w:t>
      </w:r>
      <w:r>
        <w:t>I would all count those in repositories. So, pretty much all the repositories you can think of, and then these big indexing services, that's for the work</w:t>
      </w:r>
      <w:r w:rsidR="00F568F5">
        <w:t>s</w:t>
      </w:r>
      <w:r>
        <w:t xml:space="preserve"> side, and then for other entities we have</w:t>
      </w:r>
      <w:r w:rsidR="005C2676">
        <w:t xml:space="preserve"> </w:t>
      </w:r>
      <w:r>
        <w:t xml:space="preserve">ORCID, </w:t>
      </w:r>
      <w:r w:rsidR="005C2676">
        <w:t>ROR</w:t>
      </w:r>
      <w:r w:rsidR="000F3520">
        <w:t xml:space="preserve">, </w:t>
      </w:r>
      <w:r>
        <w:t>ISSN Foundation</w:t>
      </w:r>
      <w:r w:rsidR="000F3520">
        <w:t>…</w:t>
      </w:r>
    </w:p>
    <w:p w14:paraId="400468BC" w14:textId="60A84A0E" w:rsidR="00AA539D" w:rsidRDefault="00AA539D" w:rsidP="00AA539D">
      <w:r>
        <w:t xml:space="preserve">Jason Priem: </w:t>
      </w:r>
      <w:r w:rsidR="00D24B20">
        <w:t>Also</w:t>
      </w:r>
      <w:r>
        <w:t xml:space="preserve"> lots of funders. We have hundreds and hundreds of funders that we're pulling directly from, from their webpages.</w:t>
      </w:r>
    </w:p>
    <w:p w14:paraId="03859844" w14:textId="2E3AD523" w:rsidR="00AA539D" w:rsidRDefault="00AA539D" w:rsidP="00361934">
      <w:r>
        <w:t xml:space="preserve">Jason Priem: </w:t>
      </w:r>
      <w:r w:rsidR="005B4C8E">
        <w:t>T</w:t>
      </w:r>
      <w:r>
        <w:t>hose are the ones that jump to mind right now. There's more documentation online about this</w:t>
      </w:r>
      <w:r w:rsidR="005B4C8E">
        <w:t>, a</w:t>
      </w:r>
      <w:r>
        <w:t>nd all of that's updated every day. That's</w:t>
      </w:r>
      <w:r w:rsidR="00061C84">
        <w:t xml:space="preserve"> </w:t>
      </w:r>
      <w:r>
        <w:t>one of the cool things about it</w:t>
      </w:r>
      <w:r w:rsidR="00061C84">
        <w:t>:</w:t>
      </w:r>
      <w:r>
        <w:t xml:space="preserve"> every day we find out whatever's new across that entire world of</w:t>
      </w:r>
      <w:r w:rsidR="008255B6">
        <w:t xml:space="preserve"> </w:t>
      </w:r>
      <w:r>
        <w:t>data sources</w:t>
      </w:r>
      <w:r w:rsidR="00361934">
        <w:t>, b</w:t>
      </w:r>
      <w:r>
        <w:t>ring all that in, and then connect it and deduplicate it. And the connecting and deduplicating is the hard part.</w:t>
      </w:r>
    </w:p>
    <w:p w14:paraId="65E1ED29" w14:textId="77777777" w:rsidR="00AA539D" w:rsidRDefault="00AA539D" w:rsidP="00AA539D">
      <w:r>
        <w:t>Steve Byford: Thanks very much for that, Jason.</w:t>
      </w:r>
    </w:p>
    <w:p w14:paraId="1DE8386A" w14:textId="1257B8C2" w:rsidR="00AA539D" w:rsidRDefault="00AA539D" w:rsidP="00AA539D">
      <w:r>
        <w:t xml:space="preserve">Steve Byford: Angela asks, we are currently in the process of planning the migration of our separate research outputs repository to a new </w:t>
      </w:r>
      <w:r w:rsidR="0066562A">
        <w:t>CRIS</w:t>
      </w:r>
      <w:r>
        <w:t>. Would a data dump from OpenAlex be a more comprehensive approach than Scopus?</w:t>
      </w:r>
    </w:p>
    <w:p w14:paraId="204D39AD" w14:textId="4850E34B" w:rsidR="00AA539D" w:rsidRDefault="00AA539D" w:rsidP="00D802FD">
      <w:r>
        <w:t xml:space="preserve">Jason Priem: Yeah, it would definitely be more comprehensive. </w:t>
      </w:r>
      <w:r w:rsidR="00571E7E">
        <w:t>A</w:t>
      </w:r>
      <w:r>
        <w:t>gain, I always like to be super clear about</w:t>
      </w:r>
      <w:r w:rsidR="00571E7E">
        <w:t xml:space="preserve"> </w:t>
      </w:r>
      <w:r>
        <w:t>pros and cons</w:t>
      </w:r>
      <w:r w:rsidR="00F76EAC">
        <w:t>.</w:t>
      </w:r>
      <w:r>
        <w:t xml:space="preserve"> </w:t>
      </w:r>
      <w:r w:rsidR="00F76EAC">
        <w:t>T</w:t>
      </w:r>
      <w:r>
        <w:t>he data set that we host is, I think, pushing 5 times the size of Scopus</w:t>
      </w:r>
      <w:r w:rsidR="00F76EAC">
        <w:t>.</w:t>
      </w:r>
      <w:r>
        <w:t xml:space="preserve"> Particularly for works that are outside of what we know to be kind of the Scopus and Web of Science</w:t>
      </w:r>
      <w:r w:rsidR="00583E42">
        <w:t xml:space="preserve"> core</w:t>
      </w:r>
      <w:r>
        <w:t xml:space="preserve"> works. So these are ones that are less likely to be in English, less likely to be highly cited,</w:t>
      </w:r>
      <w:r w:rsidR="00D802FD">
        <w:t xml:space="preserve"> </w:t>
      </w:r>
      <w:r>
        <w:t>more likely to be practitioner-focused, less likely to be in STEM fields, so particularly in those fields, our coverage is much, much better. Like I said, 4 to 5 times the amount of content.</w:t>
      </w:r>
    </w:p>
    <w:p w14:paraId="2F74E687" w14:textId="13F7CAE7" w:rsidR="00AA539D" w:rsidRDefault="00AA539D" w:rsidP="00AA539D">
      <w:r>
        <w:t xml:space="preserve">Jason Priem: </w:t>
      </w:r>
      <w:r w:rsidR="00D802FD">
        <w:t>T</w:t>
      </w:r>
      <w:r>
        <w:t>here</w:t>
      </w:r>
      <w:r w:rsidR="00D802FD">
        <w:t xml:space="preserve"> are</w:t>
      </w:r>
      <w:r>
        <w:t xml:space="preserve"> downsides that come with that. Scopus is a decades-old system</w:t>
      </w:r>
      <w:r w:rsidR="009D73F2">
        <w:t xml:space="preserve"> </w:t>
      </w:r>
      <w:r>
        <w:t>and it's smaller, so I would say their accuracy is higher than ours.</w:t>
      </w:r>
    </w:p>
    <w:p w14:paraId="52DCA752" w14:textId="7AD4B6A7" w:rsidR="00AA539D" w:rsidRDefault="00AA539D" w:rsidP="00AA539D">
      <w:r>
        <w:t xml:space="preserve">Jason Priem: </w:t>
      </w:r>
      <w:r w:rsidR="00BA2D1C">
        <w:t>Y</w:t>
      </w:r>
      <w:r>
        <w:t xml:space="preserve">ou're </w:t>
      </w:r>
      <w:r w:rsidR="007C26F0">
        <w:t>going to</w:t>
      </w:r>
      <w:r>
        <w:t xml:space="preserve"> find a lot more metadata inconsistencies and problems in OpenAlex. That is one of the trade-offs, precision versus recall. We know that a lot in the library world. We're a high recall, lower precision system right now.</w:t>
      </w:r>
    </w:p>
    <w:p w14:paraId="0F5E692C" w14:textId="696B740D" w:rsidR="00AA539D" w:rsidRDefault="00AA539D" w:rsidP="00AA539D">
      <w:r>
        <w:t>Jason Priem: The cool thing is that precision is improving every day. We</w:t>
      </w:r>
      <w:r w:rsidR="00467A55">
        <w:t>’ve</w:t>
      </w:r>
      <w:r>
        <w:t xml:space="preserve"> just finished a big project to improve author name disambiguation</w:t>
      </w:r>
      <w:r w:rsidR="00467A55">
        <w:t xml:space="preserve"> – </w:t>
      </w:r>
      <w:r>
        <w:t xml:space="preserve">fixed millions and millions of authors. </w:t>
      </w:r>
      <w:r w:rsidR="004A0AA2">
        <w:t>W</w:t>
      </w:r>
      <w:r>
        <w:t>e're still early in this journey, and we're… we're improving really quickly, so that's where we're at versus something like Scopus. I would highly recommend, you know, a belt and suspenders approach.</w:t>
      </w:r>
    </w:p>
    <w:p w14:paraId="276B1AC6" w14:textId="12211616" w:rsidR="00AA539D" w:rsidRDefault="00AA539D" w:rsidP="00AA539D">
      <w:r>
        <w:t xml:space="preserve">Jason Priem: </w:t>
      </w:r>
      <w:r w:rsidR="00270DAD">
        <w:t>I</w:t>
      </w:r>
      <w:r>
        <w:t>f you're going to use Scopus anyway, go ahead and do that. Great. I guess I always say with belt and braces, they'd say in the UK, sorry. We say suspenders in the US. But, but I would highly recommend using</w:t>
      </w:r>
      <w:r w:rsidR="00AE190B">
        <w:t xml:space="preserve"> </w:t>
      </w:r>
      <w:r>
        <w:t>both</w:t>
      </w:r>
      <w:r w:rsidR="00AE190B">
        <w:t>.</w:t>
      </w:r>
      <w:r>
        <w:t xml:space="preserve"> So you could use Scopus </w:t>
      </w:r>
      <w:r w:rsidR="00AE190B">
        <w:t>to</w:t>
      </w:r>
      <w:r>
        <w:t xml:space="preserve"> get that little bit higher precision, and then you can expand on that with OpenAlex, </w:t>
      </w:r>
      <w:r w:rsidR="00C40BE5">
        <w:t>to</w:t>
      </w:r>
      <w:r>
        <w:t xml:space="preserve"> get that much greater recall.</w:t>
      </w:r>
    </w:p>
    <w:p w14:paraId="3394F742" w14:textId="156830A6" w:rsidR="00AA539D" w:rsidRDefault="00AA539D" w:rsidP="00AA539D">
      <w:r>
        <w:t>Steve Byford: Perfect, thanks very much, Jason. Su</w:t>
      </w:r>
      <w:r w:rsidR="00C40BE5">
        <w:t>kai</w:t>
      </w:r>
      <w:r>
        <w:t xml:space="preserve">na asks, are you able to share a case study of OpenAlex with Pure? That's Elsevier's </w:t>
      </w:r>
      <w:r w:rsidR="009D1F58">
        <w:t>CRIS</w:t>
      </w:r>
      <w:r>
        <w:t xml:space="preserve"> platform.</w:t>
      </w:r>
      <w:r w:rsidR="00B0125F">
        <w:t xml:space="preserve"> </w:t>
      </w:r>
      <w:r>
        <w:t>Is that a possibility?</w:t>
      </w:r>
    </w:p>
    <w:p w14:paraId="01418936" w14:textId="746F7A99" w:rsidR="00AA539D" w:rsidRDefault="00AA539D" w:rsidP="00B0125F">
      <w:r>
        <w:t xml:space="preserve">Jason Priem: No, I don't have any of those at hand, I'm sorry. </w:t>
      </w:r>
    </w:p>
    <w:p w14:paraId="4A399CC1" w14:textId="5EC3727D" w:rsidR="00AA539D" w:rsidRDefault="00AA539D" w:rsidP="00AA539D">
      <w:r>
        <w:t>Jason Priem: you know, because OpenAlex is free, the data is free, a lot of people just download the data and just go to town, and they never really tell us anything.</w:t>
      </w:r>
      <w:r w:rsidR="00A27B8E">
        <w:t xml:space="preserve"> </w:t>
      </w:r>
      <w:r>
        <w:t>I know we've had lots of conversations with Pure users. I assume a lot of those are using OpenAlex for one thing or another, but I don't have any specific examples, I'm sorry.</w:t>
      </w:r>
    </w:p>
    <w:p w14:paraId="52E52EFB" w14:textId="624FD60B" w:rsidR="00AA539D" w:rsidRDefault="00AA539D" w:rsidP="00D27E0A">
      <w:r>
        <w:t>Jason Priem: You could try the list. There's an OpenAlex users group, a Google group for that. It's called OpenAlex-users</w:t>
      </w:r>
      <w:r w:rsidR="00D27E0A">
        <w:t>;</w:t>
      </w:r>
      <w:r>
        <w:t xml:space="preserve"> you can find it pretty eas</w:t>
      </w:r>
      <w:r w:rsidR="00D27E0A">
        <w:t>il</w:t>
      </w:r>
      <w:r>
        <w:t>y on Google. And you might try asking that list and see if anybody in the user community wanted to</w:t>
      </w:r>
      <w:r w:rsidR="00D27E0A">
        <w:t xml:space="preserve"> </w:t>
      </w:r>
      <w:r>
        <w:t>speak up about that. That's a possibility. The list is pretty small</w:t>
      </w:r>
      <w:r w:rsidR="00D27E0A">
        <w:t>:</w:t>
      </w:r>
      <w:r>
        <w:t xml:space="preserve"> it's only a couple thousand people. We have</w:t>
      </w:r>
      <w:r w:rsidR="003901BF">
        <w:t xml:space="preserve"> </w:t>
      </w:r>
      <w:r>
        <w:t>100 times more people that aren't on the list, unfortunately.</w:t>
      </w:r>
    </w:p>
    <w:p w14:paraId="19F9203E" w14:textId="215D2B6B" w:rsidR="00AA539D" w:rsidRDefault="00AA539D" w:rsidP="00AA539D">
      <w:r>
        <w:t>Steve Byford: Great, thanks, Jason. And so, George asks</w:t>
      </w:r>
      <w:r w:rsidR="003901BF">
        <w:t>:</w:t>
      </w:r>
    </w:p>
    <w:p w14:paraId="4324A84B" w14:textId="26137BF4" w:rsidR="00AA539D" w:rsidRDefault="00AA539D" w:rsidP="00AA539D">
      <w:r>
        <w:lastRenderedPageBreak/>
        <w:t>Steve Byford: Open</w:t>
      </w:r>
      <w:r w:rsidR="003901BF">
        <w:t>A</w:t>
      </w:r>
      <w:r>
        <w:t xml:space="preserve">lex is seriously </w:t>
      </w:r>
      <w:r w:rsidR="003901BF">
        <w:t>rivalling</w:t>
      </w:r>
      <w:r>
        <w:t xml:space="preserve"> the key actors in this space, he says, such as Scopus, Dimensions, etc. Do you have a sense of how institutions are pivoting to OpenAlex, and what the growth is like for you? Or perhaps it's sensitive to discuss publicly? And if so, he says he would understand.</w:t>
      </w:r>
    </w:p>
    <w:p w14:paraId="65CFA7BA" w14:textId="78AE5D0E" w:rsidR="00AA539D" w:rsidRDefault="00AA539D" w:rsidP="00E7457D">
      <w:r>
        <w:t xml:space="preserve">Jason Priem: </w:t>
      </w:r>
      <w:r w:rsidR="00A66A27">
        <w:t>I</w:t>
      </w:r>
      <w:r>
        <w:t xml:space="preserve">n general terms, it's not sensitive at all. I think </w:t>
      </w:r>
      <w:r w:rsidR="00E7457D">
        <w:t xml:space="preserve">I </w:t>
      </w:r>
      <w:r>
        <w:t>probably wouldn't want to name too many</w:t>
      </w:r>
      <w:r w:rsidR="00E7457D">
        <w:t xml:space="preserve"> </w:t>
      </w:r>
      <w:r>
        <w:t>specific people's names</w:t>
      </w:r>
      <w:r w:rsidR="00991333">
        <w:t>,</w:t>
      </w:r>
      <w:r>
        <w:t xml:space="preserve"> especially on the commercial side</w:t>
      </w:r>
      <w:r w:rsidR="00991333">
        <w:t>.</w:t>
      </w:r>
      <w:r>
        <w:t xml:space="preserve"> </w:t>
      </w:r>
      <w:r w:rsidR="00991333">
        <w:t>T</w:t>
      </w:r>
      <w:r>
        <w:t>hey're a little shy about being named</w:t>
      </w:r>
      <w:r w:rsidR="00991333">
        <w:t>.</w:t>
      </w:r>
      <w:r>
        <w:t xml:space="preserve"> </w:t>
      </w:r>
      <w:r w:rsidR="00991333">
        <w:t>B</w:t>
      </w:r>
      <w:r>
        <w:t>ut on the academic side, I think people are pretty open about it.</w:t>
      </w:r>
    </w:p>
    <w:p w14:paraId="449F38A9" w14:textId="287F1BF2" w:rsidR="00AA539D" w:rsidRDefault="00AA539D" w:rsidP="00015A19">
      <w:r>
        <w:t>Jason Priem: So, like I said, the French government has</w:t>
      </w:r>
      <w:r w:rsidR="00991333">
        <w:t xml:space="preserve"> </w:t>
      </w:r>
      <w:r>
        <w:t>gone really heav</w:t>
      </w:r>
      <w:r w:rsidR="00991333">
        <w:t>il</w:t>
      </w:r>
      <w:r>
        <w:t>y with OpenAlex. They're really interested in building a lot of their assessment pipelines on our data. For them, the killer feature is really just having the open data that they're building assessments on, so they can show the work, show the receipts behind what these</w:t>
      </w:r>
      <w:r w:rsidR="00991333">
        <w:t xml:space="preserve"> </w:t>
      </w:r>
      <w:r>
        <w:t xml:space="preserve">big institutional assessment jobs are. La Sorbonne was a really early adopter of </w:t>
      </w:r>
      <w:r w:rsidR="00015A19">
        <w:t>OpenAlex</w:t>
      </w:r>
      <w:r>
        <w:t xml:space="preserve">. They </w:t>
      </w:r>
      <w:r w:rsidR="00015A19">
        <w:t>cancelled</w:t>
      </w:r>
      <w:r>
        <w:t xml:space="preserve"> their web of science, and they've been pushing us instead. That's a few years old now, which is really cool.</w:t>
      </w:r>
    </w:p>
    <w:p w14:paraId="39BCE58E" w14:textId="6746BC13" w:rsidR="00AA539D" w:rsidRDefault="00AA539D" w:rsidP="000D3CE3">
      <w:r>
        <w:t>Jason Priem: Lots of universities in Europe are doing that same kind of thing. CWTS, which you might have heard of, in Le</w:t>
      </w:r>
      <w:r w:rsidR="006B4AC3">
        <w:t>i</w:t>
      </w:r>
      <w:r>
        <w:t xml:space="preserve">den, they're a big bibliometrics consultancy, </w:t>
      </w:r>
      <w:r w:rsidR="0043051D">
        <w:t xml:space="preserve">and </w:t>
      </w:r>
      <w:r>
        <w:t>they have something called</w:t>
      </w:r>
      <w:r w:rsidR="0043051D">
        <w:t xml:space="preserve"> the</w:t>
      </w:r>
      <w:r>
        <w:t xml:space="preserve"> CWTS Ranking. They are replacing Web of Science as their data source with OpenAlex. They've been running</w:t>
      </w:r>
      <w:r w:rsidR="000D3CE3">
        <w:t xml:space="preserve"> </w:t>
      </w:r>
      <w:r>
        <w:t xml:space="preserve">the two </w:t>
      </w:r>
      <w:r w:rsidR="00CB67C7">
        <w:t xml:space="preserve">in </w:t>
      </w:r>
      <w:r>
        <w:t xml:space="preserve">parallel, and the plan is to just completely get rid of the </w:t>
      </w:r>
      <w:r w:rsidR="00CB67C7">
        <w:t>Web of</w:t>
      </w:r>
      <w:r>
        <w:t xml:space="preserve"> Science one and replace it with us.</w:t>
      </w:r>
    </w:p>
    <w:p w14:paraId="4CD45492" w14:textId="02B37CBF" w:rsidR="00AA539D" w:rsidRDefault="00AA539D" w:rsidP="008476E8">
      <w:r>
        <w:t xml:space="preserve">Jason Priem: The government in Japan has been a super big supporter. They recently worked with us to ingest all Japanese repository content. That's 2-3 million repository works, so that's a big one. </w:t>
      </w:r>
    </w:p>
    <w:p w14:paraId="39EEA946" w14:textId="060BB60B" w:rsidR="00AA539D" w:rsidRDefault="00AA539D" w:rsidP="00AA539D">
      <w:r>
        <w:t xml:space="preserve">Jason Priem: </w:t>
      </w:r>
      <w:r w:rsidR="008476E8">
        <w:t>T</w:t>
      </w:r>
      <w:r>
        <w:t>he Danish government</w:t>
      </w:r>
      <w:r w:rsidR="001B2977">
        <w:t xml:space="preserve"> are</w:t>
      </w:r>
      <w:r>
        <w:t xml:space="preserve"> super big supporters. I've been working for a lot of folks in the Nordic countries. Kyle, my colleague, was at a Nordic's </w:t>
      </w:r>
      <w:r w:rsidR="00FB0B83">
        <w:t>b</w:t>
      </w:r>
      <w:r>
        <w:t xml:space="preserve">ibliometrics conference or something like that, and the vibe there was </w:t>
      </w:r>
      <w:r w:rsidR="00FB0B83">
        <w:t>“</w:t>
      </w:r>
      <w:r>
        <w:t>we're just all moving right now</w:t>
      </w:r>
      <w:r w:rsidR="00FB0B83">
        <w:t>”</w:t>
      </w:r>
      <w:r>
        <w:t xml:space="preserve">. That's the way things are </w:t>
      </w:r>
      <w:r w:rsidR="007C26F0">
        <w:t>going to</w:t>
      </w:r>
      <w:r>
        <w:t xml:space="preserve"> be. And the big payoff there is not because we're such great people or something like that, it's just because the data's open. It's not rocket science, you know? It's just one of those things</w:t>
      </w:r>
      <w:r w:rsidR="00CB0E83">
        <w:t xml:space="preserve">; </w:t>
      </w:r>
      <w:r>
        <w:t>it would be way better to use open data than closed data.</w:t>
      </w:r>
    </w:p>
    <w:p w14:paraId="20A6B895" w14:textId="31AC46BD" w:rsidR="00AA539D" w:rsidRDefault="00AA539D" w:rsidP="00AA539D">
      <w:r>
        <w:t xml:space="preserve">Jason Priem: </w:t>
      </w:r>
      <w:r w:rsidR="002B09F1">
        <w:t xml:space="preserve">And </w:t>
      </w:r>
      <w:r>
        <w:t>our data's open. So that's the world, personally, I want to live in. So I'm really happy that's resonating with the rest of the world, because even if it didn't, we would just keep being open data, because that's just what I believe.</w:t>
      </w:r>
    </w:p>
    <w:p w14:paraId="26F7F386" w14:textId="1E8153F1" w:rsidR="00AA539D" w:rsidRDefault="00AA539D" w:rsidP="002629D2">
      <w:r>
        <w:t xml:space="preserve">Jason Priem: So I would say the momentum is really good. </w:t>
      </w:r>
      <w:r w:rsidR="002E2E0C">
        <w:t>I</w:t>
      </w:r>
      <w:r>
        <w:t>n terms of</w:t>
      </w:r>
      <w:r w:rsidR="00BC7DF5">
        <w:t xml:space="preserve"> </w:t>
      </w:r>
      <w:r>
        <w:t>revenue, the line is</w:t>
      </w:r>
      <w:r w:rsidR="00A44AC8">
        <w:t xml:space="preserve"> </w:t>
      </w:r>
      <w:r>
        <w:t>really strongly up and to the right</w:t>
      </w:r>
      <w:r w:rsidR="00A44AC8">
        <w:t>.</w:t>
      </w:r>
      <w:r>
        <w:t xml:space="preserve"> </w:t>
      </w:r>
      <w:r w:rsidR="00A44AC8">
        <w:t>I</w:t>
      </w:r>
      <w:r>
        <w:t>t's</w:t>
      </w:r>
      <w:r w:rsidR="00A44AC8">
        <w:t xml:space="preserve"> </w:t>
      </w:r>
      <w:r>
        <w:t>very linear</w:t>
      </w:r>
      <w:r w:rsidR="00D218F6">
        <w:t xml:space="preserve"> </w:t>
      </w:r>
      <w:r>
        <w:t>growth in revenue for the last</w:t>
      </w:r>
      <w:r w:rsidR="00D218F6">
        <w:t xml:space="preserve"> </w:t>
      </w:r>
      <w:r>
        <w:t>two years or something like that. That's really good. All the indicators look really solid for us, I think. The biggest thing for us is the challenges that come with work. People have a lot of expectations, people have a lot of questions, people have a lot of</w:t>
      </w:r>
      <w:r w:rsidR="002629D2">
        <w:t xml:space="preserve"> </w:t>
      </w:r>
      <w:r>
        <w:t xml:space="preserve">feedback and stuff like that, and the size of our user community is growing super fast, and so just managing that </w:t>
      </w:r>
      <w:r w:rsidR="00904A5C">
        <w:t>is</w:t>
      </w:r>
      <w:r>
        <w:t xml:space="preserve"> probably our biggest</w:t>
      </w:r>
      <w:r w:rsidR="00904A5C">
        <w:t xml:space="preserve"> </w:t>
      </w:r>
      <w:r>
        <w:t>challenge right now.</w:t>
      </w:r>
    </w:p>
    <w:p w14:paraId="27B54C53" w14:textId="3190761B" w:rsidR="00AA539D" w:rsidRDefault="00AA539D" w:rsidP="00AA539D">
      <w:r>
        <w:t>Steve Byford: Thanks, Jason. I'm just going to go back to the chat, because I noted there was an interesting comment Alex</w:t>
      </w:r>
      <w:r w:rsidR="008C6540">
        <w:t>.</w:t>
      </w:r>
      <w:r>
        <w:t xml:space="preserve"> </w:t>
      </w:r>
      <w:r w:rsidR="008C6540">
        <w:t>T</w:t>
      </w:r>
      <w:r>
        <w:t>his is more of a comment, I think, than a question, but it's perhaps interesting to folks, and you may want to comment on it.</w:t>
      </w:r>
    </w:p>
    <w:p w14:paraId="10342D5D" w14:textId="0CC78A40" w:rsidR="00AA539D" w:rsidRDefault="00AA539D" w:rsidP="00AA539D">
      <w:r>
        <w:t xml:space="preserve">Steve Byford: </w:t>
      </w:r>
      <w:r w:rsidR="00DC307A">
        <w:t>He says</w:t>
      </w:r>
      <w:r>
        <w:t xml:space="preserve"> it's worth noting that if you don't want to vibe code, you can get a spreadsheet from </w:t>
      </w:r>
      <w:r w:rsidR="00DC307A">
        <w:t>OpenAlex</w:t>
      </w:r>
      <w:r>
        <w:t xml:space="preserve"> and use other import sources to import the records into your repository. So he says they're looking at doing that and comparing it to a report of existing records in their </w:t>
      </w:r>
      <w:r w:rsidR="00EC0C70">
        <w:t>P</w:t>
      </w:r>
      <w:r>
        <w:t>ure repository, so I think that's an interesting point to note.</w:t>
      </w:r>
    </w:p>
    <w:p w14:paraId="00AF30D3" w14:textId="37C4C1B2" w:rsidR="00AA539D" w:rsidRDefault="00AA539D" w:rsidP="00AA539D">
      <w:r>
        <w:t xml:space="preserve">Jason Priem: Absolutely, and what's cool </w:t>
      </w:r>
      <w:r w:rsidR="0018051F">
        <w:t>is that</w:t>
      </w:r>
      <w:r>
        <w:t xml:space="preserve"> I</w:t>
      </w:r>
      <w:r w:rsidR="0018051F">
        <w:t>’ve</w:t>
      </w:r>
      <w:r>
        <w:t xml:space="preserve"> just made a new thing that I'm proud of. Let me, let me show you that real quick. It's pretty fun.</w:t>
      </w:r>
    </w:p>
    <w:p w14:paraId="03A80573" w14:textId="4A9C92D4" w:rsidR="00AA539D" w:rsidRDefault="00AA539D" w:rsidP="00AA539D">
      <w:r>
        <w:t xml:space="preserve">Jason Priem: </w:t>
      </w:r>
      <w:r w:rsidR="009736D9">
        <w:t>I’m g</w:t>
      </w:r>
      <w:r w:rsidR="007C26F0">
        <w:t>oing to</w:t>
      </w:r>
      <w:r>
        <w:t xml:space="preserve"> share my screen</w:t>
      </w:r>
      <w:r w:rsidR="009736D9">
        <w:t>.</w:t>
      </w:r>
      <w:r>
        <w:t xml:space="preserve"> I</w:t>
      </w:r>
      <w:r w:rsidR="009736D9">
        <w:t>’ve</w:t>
      </w:r>
      <w:r>
        <w:t xml:space="preserve"> literally just shipped this</w:t>
      </w:r>
      <w:r w:rsidR="009736D9">
        <w:t xml:space="preserve"> </w:t>
      </w:r>
      <w:r>
        <w:t xml:space="preserve">2 or 3 weeks ago. So let's </w:t>
      </w:r>
      <w:r w:rsidR="009736D9">
        <w:t xml:space="preserve">do </w:t>
      </w:r>
      <w:r>
        <w:t>that Glasgow one again.</w:t>
      </w:r>
    </w:p>
    <w:p w14:paraId="7831797E" w14:textId="77777777" w:rsidR="00AA539D" w:rsidRDefault="00AA539D" w:rsidP="00AA539D">
      <w:r>
        <w:t>Jason Priem: So there's no limits on this, which is pretty cool. So I want to see all of the actual works from the University of Glasgow.</w:t>
      </w:r>
    </w:p>
    <w:p w14:paraId="7DE9C689" w14:textId="216305BD" w:rsidR="00AA539D" w:rsidRDefault="00AA539D" w:rsidP="00241EDD">
      <w:r>
        <w:t>Jason Priem: So I run this filter</w:t>
      </w:r>
      <w:r w:rsidR="00D92F0F">
        <w:t>.</w:t>
      </w:r>
      <w:r>
        <w:t xml:space="preserve"> That's about 200K works. So I'm </w:t>
      </w:r>
      <w:r w:rsidR="007C26F0">
        <w:t>going to</w:t>
      </w:r>
      <w:r>
        <w:t xml:space="preserve"> do this download</w:t>
      </w:r>
      <w:r w:rsidR="00D92F0F">
        <w:t xml:space="preserve"> to</w:t>
      </w:r>
      <w:r w:rsidR="00241EDD">
        <w:t xml:space="preserve"> </w:t>
      </w:r>
      <w:r>
        <w:t>download all the works, and then the cool thing is I can put anything I want</w:t>
      </w:r>
      <w:r w:rsidR="00241EDD">
        <w:t xml:space="preserve"> </w:t>
      </w:r>
      <w:r>
        <w:t>in these fields. So I've got all this stuff</w:t>
      </w:r>
      <w:r w:rsidR="004D49CA">
        <w:t xml:space="preserve"> </w:t>
      </w:r>
      <w:r>
        <w:t xml:space="preserve">on how many </w:t>
      </w:r>
      <w:r>
        <w:lastRenderedPageBreak/>
        <w:t>countries</w:t>
      </w:r>
      <w:r w:rsidR="004D49CA">
        <w:t xml:space="preserve"> </w:t>
      </w:r>
      <w:r>
        <w:t>were collaborating and things. There's like a million of these</w:t>
      </w:r>
      <w:r w:rsidR="00685CB7">
        <w:t>. I</w:t>
      </w:r>
      <w:r>
        <w:t>t would be super boring to go through all of them, but you can see there's, like, a whole bunch.</w:t>
      </w:r>
    </w:p>
    <w:p w14:paraId="41B8602A" w14:textId="44022B50" w:rsidR="00AA539D" w:rsidRDefault="00AA539D" w:rsidP="00AA539D">
      <w:r>
        <w:t>Jason Priem: So, I can create as many or as few as I want, I select my format, and now I've got</w:t>
      </w:r>
      <w:r w:rsidR="008C61CA">
        <w:t xml:space="preserve"> </w:t>
      </w:r>
      <w:r>
        <w:t>198,000 rows, and it tells me</w:t>
      </w:r>
      <w:r w:rsidR="008C61CA">
        <w:t xml:space="preserve"> </w:t>
      </w:r>
      <w:r>
        <w:t xml:space="preserve">how much that's </w:t>
      </w:r>
      <w:r w:rsidR="007C26F0">
        <w:t>going to</w:t>
      </w:r>
      <w:r>
        <w:t xml:space="preserve"> cost. </w:t>
      </w:r>
    </w:p>
    <w:p w14:paraId="01FE680D" w14:textId="7F00D934" w:rsidR="00AA539D" w:rsidRDefault="00AA539D" w:rsidP="00AA539D">
      <w:r>
        <w:t>Jason Priem: Looks</w:t>
      </w:r>
      <w:r w:rsidR="008C61CA">
        <w:t xml:space="preserve"> it’s going to cost</w:t>
      </w:r>
      <w:r>
        <w:t xml:space="preserve"> 19 cents. And the idea here is we're trying to be really transparent with our costs</w:t>
      </w:r>
      <w:r w:rsidR="00696B90">
        <w:t>.</w:t>
      </w:r>
      <w:r>
        <w:t xml:space="preserve"> </w:t>
      </w:r>
      <w:r w:rsidR="00696B90">
        <w:t>W</w:t>
      </w:r>
      <w:r>
        <w:t>e want to be able to do this in a sustainable way. We're not trying to gouge anybody, we're just trying to make sure that we understand how much stuff costs.</w:t>
      </w:r>
    </w:p>
    <w:p w14:paraId="60CD65EF" w14:textId="757ACDDC" w:rsidR="00AA539D" w:rsidRDefault="00AA539D" w:rsidP="00AA539D">
      <w:r>
        <w:t xml:space="preserve">Jason Priem: And that people are able to support us. The great thing about that is that people can just go nutty. You can just do tons and tons of downloads. So, I've got a 19 cents download, so I'm just </w:t>
      </w:r>
      <w:r w:rsidR="007C26F0">
        <w:t>going to</w:t>
      </w:r>
      <w:r>
        <w:t xml:space="preserve"> start that export.</w:t>
      </w:r>
    </w:p>
    <w:p w14:paraId="253A52B7" w14:textId="77777777" w:rsidR="00AA539D" w:rsidRDefault="00AA539D" w:rsidP="00AA539D">
      <w:r>
        <w:t>Jason Priem: And it'll show export in progress.</w:t>
      </w:r>
    </w:p>
    <w:p w14:paraId="16AF136F" w14:textId="6F15E4D6" w:rsidR="00AA539D" w:rsidRDefault="00AA539D" w:rsidP="00AA539D">
      <w:r>
        <w:t>Jason Priem: And you can see that it's</w:t>
      </w:r>
      <w:r w:rsidR="004F735D">
        <w:t xml:space="preserve"> at</w:t>
      </w:r>
      <w:r>
        <w:t xml:space="preserve"> 0.5%, and then</w:t>
      </w:r>
      <w:r w:rsidR="004F735D">
        <w:t xml:space="preserve"> </w:t>
      </w:r>
      <w:r>
        <w:t>in a minute it'll be 1.1%. Give it a second.</w:t>
      </w:r>
    </w:p>
    <w:p w14:paraId="7D13D63F" w14:textId="7DC5D678" w:rsidR="00AA539D" w:rsidRDefault="00AA539D" w:rsidP="00417E47">
      <w:r>
        <w:t xml:space="preserve">Jason Priem: But it takes a little while, because it's 200,000 rows, but it's just </w:t>
      </w:r>
      <w:r w:rsidR="007C26F0">
        <w:t>going to</w:t>
      </w:r>
      <w:r>
        <w:t xml:space="preserve"> grind through all 200 or however many thousand</w:t>
      </w:r>
      <w:r w:rsidR="00417E47">
        <w:t xml:space="preserve"> </w:t>
      </w:r>
      <w:r>
        <w:t xml:space="preserve">of those. </w:t>
      </w:r>
      <w:r w:rsidR="004C1D43">
        <w:t>N</w:t>
      </w:r>
      <w:r>
        <w:t>ow we're at half percent complete.</w:t>
      </w:r>
    </w:p>
    <w:p w14:paraId="499575CA" w14:textId="7CBC0789" w:rsidR="00AA539D" w:rsidRDefault="00AA539D" w:rsidP="00AA539D">
      <w:r>
        <w:t>Jason Priem: Because we</w:t>
      </w:r>
      <w:r w:rsidR="004C1D43">
        <w:t>’ve</w:t>
      </w:r>
      <w:r>
        <w:t xml:space="preserve"> got a thousand rows done. So it's just </w:t>
      </w:r>
      <w:r w:rsidR="007C26F0">
        <w:t>going to</w:t>
      </w:r>
      <w:r>
        <w:t xml:space="preserve"> grind through those in, I don't know, 5-10 minutes, I will have that all, downloaded, whatever columns I wanted. And so I think that's really cool. To me, that's a big part of the open data thing</w:t>
      </w:r>
      <w:r w:rsidR="0037604D">
        <w:t>.</w:t>
      </w:r>
      <w:r>
        <w:t xml:space="preserve"> </w:t>
      </w:r>
      <w:r w:rsidR="0037604D">
        <w:t>I</w:t>
      </w:r>
      <w:r>
        <w:t>f you want to download a million or 2 million rows as a CSV like that, you can do that.</w:t>
      </w:r>
    </w:p>
    <w:p w14:paraId="0D9D616F" w14:textId="285ECB81" w:rsidR="00AA539D" w:rsidRDefault="00AA539D" w:rsidP="00AA539D">
      <w:r>
        <w:t>Jason Priem: I will tell you that</w:t>
      </w:r>
      <w:r w:rsidR="00A4629E">
        <w:t xml:space="preserve"> </w:t>
      </w:r>
      <w:r>
        <w:t>as those CSVs get really big, they become</w:t>
      </w:r>
      <w:r w:rsidR="00A4629E">
        <w:t xml:space="preserve"> </w:t>
      </w:r>
      <w:r>
        <w:t>super unwieldy, to the point where it's really hard to work with them, and you're better off using an API. But</w:t>
      </w:r>
      <w:r w:rsidR="00A4629E">
        <w:t xml:space="preserve"> </w:t>
      </w:r>
      <w:r>
        <w:t>the cool thing is, you can just download anything you want, anytime you want, as much as you want.</w:t>
      </w:r>
    </w:p>
    <w:p w14:paraId="44B0B1EE" w14:textId="22C2D117" w:rsidR="00AA539D" w:rsidRDefault="00AA539D" w:rsidP="000006AA">
      <w:r>
        <w:t>Steve Byford: Thank you, Jason</w:t>
      </w:r>
      <w:r w:rsidR="000006AA">
        <w:t>.</w:t>
      </w:r>
    </w:p>
    <w:p w14:paraId="0727D960" w14:textId="390825D1" w:rsidR="00AA539D" w:rsidRDefault="00AA539D" w:rsidP="002B7B4D">
      <w:r>
        <w:t xml:space="preserve">Steve Byford: </w:t>
      </w:r>
      <w:r w:rsidR="000006AA">
        <w:t>T</w:t>
      </w:r>
      <w:r>
        <w:t xml:space="preserve">here's an interesting </w:t>
      </w:r>
      <w:r w:rsidR="000006AA">
        <w:t>comment</w:t>
      </w:r>
      <w:r>
        <w:t xml:space="preserve"> from Phil saying</w:t>
      </w:r>
      <w:r w:rsidR="000006AA">
        <w:t>,</w:t>
      </w:r>
      <w:r>
        <w:t xml:space="preserve"> in response to George's earlier question</w:t>
      </w:r>
      <w:r w:rsidR="000006AA">
        <w:t xml:space="preserve"> on</w:t>
      </w:r>
      <w:r>
        <w:t xml:space="preserve"> the pivot to </w:t>
      </w:r>
      <w:r w:rsidR="000006AA">
        <w:t>O</w:t>
      </w:r>
      <w:r>
        <w:t>penAlex, we've had 18 institutions in the UK take up OpenAlex</w:t>
      </w:r>
      <w:r w:rsidR="002B7B4D">
        <w:t xml:space="preserve"> a</w:t>
      </w:r>
      <w:r>
        <w:t xml:space="preserve">nd the </w:t>
      </w:r>
      <w:r w:rsidR="002B7B4D">
        <w:t>U</w:t>
      </w:r>
      <w:r>
        <w:t>nsub agreement in the last 3 weeks, which sounds fairly dramatic.</w:t>
      </w:r>
    </w:p>
    <w:p w14:paraId="26889503" w14:textId="5E44B7FC" w:rsidR="00AA539D" w:rsidRDefault="00AA539D" w:rsidP="00C5431A">
      <w:r>
        <w:t>Steve Byford: I think that brings us to</w:t>
      </w:r>
      <w:r w:rsidR="002B7B4D">
        <w:t xml:space="preserve"> </w:t>
      </w:r>
      <w:r>
        <w:t xml:space="preserve">the end of the things that are there. </w:t>
      </w:r>
    </w:p>
    <w:p w14:paraId="3B3EB25A" w14:textId="2576DC42" w:rsidR="00AA539D" w:rsidRDefault="00AA539D" w:rsidP="00AA539D">
      <w:r>
        <w:t xml:space="preserve">Steve Byford: </w:t>
      </w:r>
      <w:r w:rsidR="00C5431A">
        <w:t xml:space="preserve">I’ll </w:t>
      </w:r>
      <w:r>
        <w:t>ask Liz whether she wants to make any concluding remarks.</w:t>
      </w:r>
    </w:p>
    <w:p w14:paraId="7B761D51" w14:textId="03E2E691" w:rsidR="00AA539D" w:rsidRDefault="00AA539D" w:rsidP="00AA539D">
      <w:r>
        <w:t>Liz Bal: Well, thank you, Ste</w:t>
      </w:r>
      <w:r w:rsidR="00C5431A">
        <w:t>ve</w:t>
      </w:r>
      <w:r>
        <w:t>, and thank you, Jason. Yeah, great presentation, Jason. I think there's a lot of exciting potential there that I was picking up from everyone in the chat as well.</w:t>
      </w:r>
    </w:p>
    <w:p w14:paraId="061A1E2D" w14:textId="7E47FC18" w:rsidR="00AA539D" w:rsidRDefault="00AA539D" w:rsidP="00AA539D">
      <w:r>
        <w:t xml:space="preserve">Liz Bal: And thank you, Steve, for facilitating great questions and discussion from everyone. So, we hope today's session was useful for you in getting a clearer understanding of how </w:t>
      </w:r>
      <w:r w:rsidR="00652D17">
        <w:t>OpenAlex</w:t>
      </w:r>
      <w:r>
        <w:t xml:space="preserve"> can potentially help with your workflows. Once again, we'll share the recording, just in case you wanted to watch back.</w:t>
      </w:r>
    </w:p>
    <w:p w14:paraId="1E555BB2" w14:textId="302B6101" w:rsidR="0097729D" w:rsidRDefault="00AA539D" w:rsidP="00AA539D">
      <w:r>
        <w:t xml:space="preserve">Liz Bal: </w:t>
      </w:r>
      <w:r w:rsidR="00645B3A">
        <w:t>T</w:t>
      </w:r>
      <w:r>
        <w:t>hank you for joining us today, and wishing you a good rest of your day.</w:t>
      </w:r>
    </w:p>
    <w:p w14:paraId="22C0C18A" w14:textId="77777777" w:rsidR="0097729D" w:rsidRPr="0097729D" w:rsidRDefault="0097729D" w:rsidP="0097729D"/>
    <w:sectPr w:rsidR="0097729D" w:rsidRPr="0097729D" w:rsidSect="00794084">
      <w:headerReference w:type="default" r:id="rId14"/>
      <w:footerReference w:type="default" r:id="rId15"/>
      <w:headerReference w:type="first" r:id="rId16"/>
      <w:footerReference w:type="first" r:id="rId17"/>
      <w:pgSz w:w="11906" w:h="16838"/>
      <w:pgMar w:top="851" w:right="851" w:bottom="851" w:left="851" w:header="85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F956D" w14:textId="77777777" w:rsidR="00111F49" w:rsidRDefault="00111F49" w:rsidP="00DC6B85">
      <w:r>
        <w:separator/>
      </w:r>
    </w:p>
  </w:endnote>
  <w:endnote w:type="continuationSeparator" w:id="0">
    <w:p w14:paraId="28221D51" w14:textId="77777777" w:rsidR="00111F49" w:rsidRDefault="00111F49" w:rsidP="00DC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3A19" w14:textId="16F5E1DB" w:rsidR="00EE4CE8" w:rsidRDefault="00191789">
    <w:pPr>
      <w:pStyle w:val="Footer"/>
      <w:jc w:val="right"/>
    </w:pPr>
    <w:r>
      <w:rPr>
        <w:noProof/>
      </w:rPr>
      <w:fldChar w:fldCharType="begin"/>
    </w:r>
    <w:r>
      <w:rPr>
        <w:noProof/>
      </w:rPr>
      <w:instrText xml:space="preserve"> STYLEREF  Title  \* MERGEFORMAT </w:instrText>
    </w:r>
    <w:r>
      <w:rPr>
        <w:noProof/>
      </w:rPr>
      <w:fldChar w:fldCharType="separate"/>
    </w:r>
    <w:r w:rsidR="006600A7">
      <w:rPr>
        <w:noProof/>
      </w:rPr>
      <w:t>OpenAlex as a solution for populating repositories</w:t>
    </w:r>
    <w:r>
      <w:rPr>
        <w:noProof/>
      </w:rPr>
      <w:fldChar w:fldCharType="end"/>
    </w:r>
    <w:sdt>
      <w:sdtPr>
        <w:id w:val="1441417290"/>
        <w:docPartObj>
          <w:docPartGallery w:val="Page Numbers (Bottom of Page)"/>
          <w:docPartUnique/>
        </w:docPartObj>
      </w:sdtPr>
      <w:sdtEndPr>
        <w:rPr>
          <w:noProof/>
        </w:rPr>
      </w:sdtEndPr>
      <w:sdtContent>
        <w:r w:rsidR="00794084">
          <w:t xml:space="preserve"> </w:t>
        </w:r>
        <w:r w:rsidR="00794084">
          <w:sym w:font="Symbol" w:char="F07C"/>
        </w:r>
        <w:r w:rsidR="00794084">
          <w:t xml:space="preserve"> </w:t>
        </w:r>
        <w:r>
          <w:rPr>
            <w:noProof/>
          </w:rPr>
          <w:fldChar w:fldCharType="begin"/>
        </w:r>
        <w:r>
          <w:rPr>
            <w:noProof/>
          </w:rPr>
          <w:instrText xml:space="preserve"> STYLEREF  "Heading 1"  \* MERGEFORMAT </w:instrText>
        </w:r>
        <w:r>
          <w:rPr>
            <w:noProof/>
          </w:rPr>
          <w:fldChar w:fldCharType="separate"/>
        </w:r>
        <w:r w:rsidR="006600A7">
          <w:rPr>
            <w:noProof/>
          </w:rPr>
          <w:t>Q&amp;A</w:t>
        </w:r>
        <w:r>
          <w:rPr>
            <w:noProof/>
          </w:rPr>
          <w:fldChar w:fldCharType="end"/>
        </w:r>
        <w:r w:rsidR="00EE4CE8">
          <w:t xml:space="preserve"> </w:t>
        </w:r>
        <w:r w:rsidR="00EE4CE8">
          <w:sym w:font="Symbol" w:char="F07C"/>
        </w:r>
        <w:r w:rsidR="00EE4CE8">
          <w:t xml:space="preserve"> </w:t>
        </w:r>
        <w:r w:rsidR="00EE4CE8">
          <w:fldChar w:fldCharType="begin"/>
        </w:r>
        <w:r w:rsidR="00EE4CE8">
          <w:instrText xml:space="preserve"> PAGE   \* MERGEFORMAT </w:instrText>
        </w:r>
        <w:r w:rsidR="00EE4CE8">
          <w:fldChar w:fldCharType="separate"/>
        </w:r>
        <w:r w:rsidR="00EE4CE8">
          <w:rPr>
            <w:noProof/>
          </w:rPr>
          <w:t>2</w:t>
        </w:r>
        <w:r w:rsidR="00EE4CE8">
          <w:rPr>
            <w:noProof/>
          </w:rPr>
          <w:fldChar w:fldCharType="end"/>
        </w:r>
      </w:sdtContent>
    </w:sdt>
  </w:p>
  <w:p w14:paraId="358DA527" w14:textId="77777777" w:rsidR="00EE4CE8" w:rsidRDefault="00EE4C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0608" w14:textId="5A942950" w:rsidR="00794084" w:rsidRDefault="00780EF3" w:rsidP="00794084">
    <w:pPr>
      <w:pStyle w:val="Footer"/>
      <w:jc w:val="right"/>
    </w:pPr>
    <w:r>
      <w:rPr>
        <w:noProof/>
      </w:rPr>
      <w:fldChar w:fldCharType="begin"/>
    </w:r>
    <w:r>
      <w:rPr>
        <w:noProof/>
      </w:rPr>
      <w:instrText xml:space="preserve"> STYLEREF  Title  \* MERGEFORMAT </w:instrText>
    </w:r>
    <w:r>
      <w:rPr>
        <w:noProof/>
      </w:rPr>
      <w:fldChar w:fldCharType="separate"/>
    </w:r>
    <w:r w:rsidR="006600A7">
      <w:rPr>
        <w:noProof/>
      </w:rPr>
      <w:t>OpenAlex as a solution for populating repositories</w:t>
    </w:r>
    <w:r>
      <w:rPr>
        <w:noProof/>
      </w:rPr>
      <w:fldChar w:fldCharType="end"/>
    </w:r>
    <w:sdt>
      <w:sdtPr>
        <w:id w:val="1974405484"/>
        <w:docPartObj>
          <w:docPartGallery w:val="Page Numbers (Bottom of Page)"/>
          <w:docPartUnique/>
        </w:docPartObj>
      </w:sdtPr>
      <w:sdtEndPr>
        <w:rPr>
          <w:noProof/>
        </w:rPr>
      </w:sdtEndPr>
      <w:sdtContent>
        <w:r w:rsidR="00794084">
          <w:t xml:space="preserve"> </w:t>
        </w:r>
        <w:r w:rsidR="00794084">
          <w:sym w:font="Symbol" w:char="F07C"/>
        </w:r>
        <w:r w:rsidR="00794084">
          <w:t xml:space="preserve"> </w:t>
        </w:r>
        <w:r>
          <w:rPr>
            <w:noProof/>
          </w:rPr>
          <w:fldChar w:fldCharType="begin"/>
        </w:r>
        <w:r>
          <w:rPr>
            <w:noProof/>
          </w:rPr>
          <w:instrText xml:space="preserve"> STYLEREF  "Heading 1"  \* MERGEFORMAT </w:instrText>
        </w:r>
        <w:r>
          <w:rPr>
            <w:noProof/>
          </w:rPr>
          <w:fldChar w:fldCharType="separate"/>
        </w:r>
        <w:r w:rsidR="006600A7">
          <w:rPr>
            <w:noProof/>
          </w:rPr>
          <w:t>Introduction</w:t>
        </w:r>
        <w:r>
          <w:rPr>
            <w:noProof/>
          </w:rPr>
          <w:fldChar w:fldCharType="end"/>
        </w:r>
        <w:r w:rsidR="00794084">
          <w:t xml:space="preserve"> </w:t>
        </w:r>
        <w:r w:rsidR="00794084">
          <w:sym w:font="Symbol" w:char="F07C"/>
        </w:r>
        <w:r w:rsidR="00794084">
          <w:t xml:space="preserve"> </w:t>
        </w:r>
        <w:r w:rsidR="00794084">
          <w:fldChar w:fldCharType="begin"/>
        </w:r>
        <w:r w:rsidR="00794084">
          <w:instrText xml:space="preserve"> PAGE   \* MERGEFORMAT </w:instrText>
        </w:r>
        <w:r w:rsidR="00794084">
          <w:fldChar w:fldCharType="separate"/>
        </w:r>
        <w:r w:rsidR="00794084">
          <w:t>2</w:t>
        </w:r>
        <w:r w:rsidR="00794084">
          <w:rPr>
            <w:noProof/>
          </w:rPr>
          <w:fldChar w:fldCharType="end"/>
        </w:r>
      </w:sdtContent>
    </w:sdt>
  </w:p>
  <w:p w14:paraId="4CB14191" w14:textId="77777777" w:rsidR="00794084" w:rsidRDefault="00794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D88F5" w14:textId="77777777" w:rsidR="00111F49" w:rsidRDefault="00111F49" w:rsidP="00DC6B85">
      <w:r>
        <w:separator/>
      </w:r>
    </w:p>
  </w:footnote>
  <w:footnote w:type="continuationSeparator" w:id="0">
    <w:p w14:paraId="5EC9F542" w14:textId="77777777" w:rsidR="00111F49" w:rsidRDefault="00111F49" w:rsidP="00DC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85F6" w14:textId="77777777" w:rsidR="005F7A61" w:rsidRDefault="005F7A61" w:rsidP="00DC6B8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2296" w14:textId="77777777" w:rsidR="00277393" w:rsidRDefault="00794084" w:rsidP="00794084">
    <w:pPr>
      <w:pStyle w:val="Header"/>
      <w:jc w:val="right"/>
    </w:pPr>
    <w:r>
      <w:rPr>
        <w:noProof/>
      </w:rPr>
      <w:drawing>
        <wp:inline distT="0" distB="0" distL="0" distR="0" wp14:anchorId="6B2FEE01" wp14:editId="1F2588B9">
          <wp:extent cx="720000" cy="1260001"/>
          <wp:effectExtent l="0" t="0" r="4445" b="0"/>
          <wp:docPr id="4" name="Picture 4" descr="Jis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Jisc logo."/>
                  <pic:cNvPicPr/>
                </pic:nvPicPr>
                <pic:blipFill>
                  <a:blip r:embed="rId1">
                    <a:extLst>
                      <a:ext uri="{28A0092B-C50C-407E-A947-70E740481C1C}">
                        <a14:useLocalDpi xmlns:a14="http://schemas.microsoft.com/office/drawing/2010/main" val="0"/>
                      </a:ext>
                    </a:extLst>
                  </a:blip>
                  <a:stretch>
                    <a:fillRect/>
                  </a:stretch>
                </pic:blipFill>
                <pic:spPr>
                  <a:xfrm>
                    <a:off x="0" y="0"/>
                    <a:ext cx="720000" cy="12600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24FC"/>
    <w:multiLevelType w:val="multilevel"/>
    <w:tmpl w:val="362EE364"/>
    <w:lvl w:ilvl="0">
      <w:start w:val="1"/>
      <w:numFmt w:val="bullet"/>
      <w:lvlText w:val=""/>
      <w:lvlJc w:val="left"/>
      <w:pPr>
        <w:ind w:left="360" w:hanging="360"/>
      </w:pPr>
      <w:rPr>
        <w:rFonts w:ascii="Symbol" w:hAnsi="Symbol" w:hint="default"/>
        <w:b w:val="0"/>
        <w:bCs w:val="0"/>
        <w:i w:val="0"/>
        <w:iCs w:val="0"/>
        <w:color w:val="000000" w:themeColor="text1"/>
        <w:position w:val="0"/>
        <w:sz w:val="24"/>
        <w:szCs w:val="28"/>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1" w15:restartNumberingAfterBreak="0">
    <w:nsid w:val="10426F2D"/>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2" w15:restartNumberingAfterBreak="0">
    <w:nsid w:val="1482648A"/>
    <w:multiLevelType w:val="hybridMultilevel"/>
    <w:tmpl w:val="0809000F"/>
    <w:lvl w:ilvl="0" w:tplc="2FAC3352">
      <w:start w:val="1"/>
      <w:numFmt w:val="decimal"/>
      <w:lvlText w:val="%1."/>
      <w:lvlJc w:val="left"/>
      <w:pPr>
        <w:ind w:left="720" w:hanging="360"/>
      </w:pPr>
      <w:rPr>
        <w:rFonts w:hint="default"/>
        <w:b w:val="0"/>
        <w:bCs w:val="0"/>
        <w:i w:val="0"/>
        <w:iCs w:val="0"/>
        <w:color w:val="000000" w:themeColor="text1"/>
        <w:position w:val="0"/>
        <w:sz w:val="24"/>
        <w:szCs w:val="28"/>
      </w:rPr>
    </w:lvl>
    <w:lvl w:ilvl="1" w:tplc="FFFFFFFF">
      <w:start w:val="1"/>
      <w:numFmt w:val="lowerLetter"/>
      <w:lvlText w:val="%2."/>
      <w:lvlJc w:val="left"/>
      <w:pPr>
        <w:ind w:left="1440" w:hanging="360"/>
      </w:pPr>
      <w:rPr>
        <w:rFonts w:hint="default"/>
        <w:color w:val="9A335E"/>
      </w:rPr>
    </w:lvl>
    <w:lvl w:ilvl="2" w:tplc="FFFFFFFF">
      <w:start w:val="1"/>
      <w:numFmt w:val="lowerRoman"/>
      <w:lvlText w:val="%3."/>
      <w:lvlJc w:val="right"/>
      <w:pPr>
        <w:ind w:left="2160" w:hanging="180"/>
      </w:pPr>
      <w:rPr>
        <w:rFonts w:hint="default"/>
        <w:color w:val="9A335E"/>
      </w:rPr>
    </w:lvl>
    <w:lvl w:ilvl="3" w:tplc="FFFFFFFF" w:tentative="1">
      <w:start w:val="1"/>
      <w:numFmt w:val="decimal"/>
      <w:lvlText w:val="%4."/>
      <w:lvlJc w:val="left"/>
      <w:pPr>
        <w:ind w:left="2880" w:hanging="360"/>
      </w:pPr>
      <w:rPr>
        <w:rFonts w:hint="default"/>
        <w:color w:val="9A335E"/>
      </w:rPr>
    </w:lvl>
    <w:lvl w:ilvl="4" w:tplc="FFFFFFFF" w:tentative="1">
      <w:start w:val="1"/>
      <w:numFmt w:val="lowerLetter"/>
      <w:lvlText w:val="%5."/>
      <w:lvlJc w:val="left"/>
      <w:pPr>
        <w:ind w:left="3600" w:hanging="360"/>
      </w:pPr>
      <w:rPr>
        <w:rFonts w:hint="default"/>
        <w:color w:val="9A335E"/>
      </w:rPr>
    </w:lvl>
    <w:lvl w:ilvl="5" w:tplc="FFFFFFFF" w:tentative="1">
      <w:start w:val="1"/>
      <w:numFmt w:val="lowerRoman"/>
      <w:lvlText w:val="%6."/>
      <w:lvlJc w:val="right"/>
      <w:pPr>
        <w:ind w:left="4320" w:hanging="180"/>
      </w:pPr>
      <w:rPr>
        <w:rFonts w:hint="default"/>
        <w:color w:val="9A335E"/>
      </w:rPr>
    </w:lvl>
    <w:lvl w:ilvl="6" w:tplc="FFFFFFFF" w:tentative="1">
      <w:start w:val="1"/>
      <w:numFmt w:val="decimal"/>
      <w:lvlText w:val="%7."/>
      <w:lvlJc w:val="left"/>
      <w:pPr>
        <w:ind w:left="5040" w:hanging="360"/>
      </w:pPr>
      <w:rPr>
        <w:rFonts w:hint="default"/>
        <w:color w:val="9A335E"/>
      </w:rPr>
    </w:lvl>
    <w:lvl w:ilvl="7" w:tplc="FFFFFFFF" w:tentative="1">
      <w:start w:val="1"/>
      <w:numFmt w:val="lowerLetter"/>
      <w:lvlText w:val="%8."/>
      <w:lvlJc w:val="left"/>
      <w:pPr>
        <w:ind w:left="5760" w:hanging="360"/>
      </w:pPr>
      <w:rPr>
        <w:rFonts w:hint="default"/>
        <w:color w:val="9A335E"/>
      </w:rPr>
    </w:lvl>
    <w:lvl w:ilvl="8" w:tplc="FFFFFFFF" w:tentative="1">
      <w:start w:val="1"/>
      <w:numFmt w:val="lowerRoman"/>
      <w:lvlText w:val="%9."/>
      <w:lvlJc w:val="right"/>
      <w:pPr>
        <w:ind w:left="6480" w:hanging="180"/>
      </w:pPr>
      <w:rPr>
        <w:rFonts w:hint="default"/>
        <w:color w:val="9A335E"/>
      </w:rPr>
    </w:lvl>
  </w:abstractNum>
  <w:abstractNum w:abstractNumId="3" w15:restartNumberingAfterBreak="0">
    <w:nsid w:val="22FD012D"/>
    <w:multiLevelType w:val="hybridMultilevel"/>
    <w:tmpl w:val="8D56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E4C58"/>
    <w:multiLevelType w:val="multilevel"/>
    <w:tmpl w:val="688AF6B4"/>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5" w15:restartNumberingAfterBreak="0">
    <w:nsid w:val="294157F3"/>
    <w:multiLevelType w:val="multilevel"/>
    <w:tmpl w:val="FF028476"/>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6" w15:restartNumberingAfterBreak="0">
    <w:nsid w:val="29D912E4"/>
    <w:multiLevelType w:val="hybridMultilevel"/>
    <w:tmpl w:val="F7702110"/>
    <w:lvl w:ilvl="0" w:tplc="A6569B9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40E07CB"/>
    <w:multiLevelType w:val="multilevel"/>
    <w:tmpl w:val="DFD457BE"/>
    <w:lvl w:ilvl="0">
      <w:start w:val="1"/>
      <w:numFmt w:val="bullet"/>
      <w:pStyle w:val="ListParagraph"/>
      <w:lvlText w:val=""/>
      <w:lvlJc w:val="left"/>
      <w:pPr>
        <w:ind w:left="360" w:hanging="360"/>
      </w:pPr>
      <w:rPr>
        <w:rFonts w:ascii="Symbol" w:hAnsi="Symbol" w:hint="default"/>
        <w:b w:val="0"/>
        <w:bCs w:val="0"/>
        <w:i w:val="0"/>
        <w:iCs w:val="0"/>
        <w:color w:val="000000" w:themeColor="text1"/>
        <w:position w:val="0"/>
        <w:sz w:val="24"/>
        <w:szCs w:val="28"/>
      </w:rPr>
    </w:lvl>
    <w:lvl w:ilvl="1">
      <w:start w:val="1"/>
      <w:numFmt w:val="bullet"/>
      <w:lvlText w:val="­"/>
      <w:lvlJc w:val="left"/>
      <w:pPr>
        <w:ind w:left="567" w:hanging="283"/>
      </w:pPr>
      <w:rPr>
        <w:rFonts w:ascii="Courier New" w:hAnsi="Courier New" w:hint="default"/>
        <w:color w:val="9A335E"/>
      </w:rPr>
    </w:lvl>
    <w:lvl w:ilvl="2">
      <w:start w:val="1"/>
      <w:numFmt w:val="bullet"/>
      <w:lvlText w:val="­"/>
      <w:lvlJc w:val="left"/>
      <w:pPr>
        <w:ind w:left="851" w:hanging="284"/>
      </w:pPr>
      <w:rPr>
        <w:rFonts w:ascii="Courier New" w:hAnsi="Courier New" w:hint="default"/>
        <w:color w:val="9A335E"/>
      </w:rPr>
    </w:lvl>
    <w:lvl w:ilvl="3">
      <w:start w:val="1"/>
      <w:numFmt w:val="bullet"/>
      <w:lvlText w:val="­"/>
      <w:lvlJc w:val="left"/>
      <w:pPr>
        <w:ind w:left="1134" w:hanging="283"/>
      </w:pPr>
      <w:rPr>
        <w:rFonts w:ascii="Courier New" w:hAnsi="Courier New" w:hint="default"/>
        <w:color w:val="9A335E"/>
      </w:rPr>
    </w:lvl>
    <w:lvl w:ilvl="4">
      <w:start w:val="1"/>
      <w:numFmt w:val="bullet"/>
      <w:lvlText w:val="­"/>
      <w:lvlJc w:val="left"/>
      <w:pPr>
        <w:ind w:left="1418" w:hanging="284"/>
      </w:pPr>
      <w:rPr>
        <w:rFonts w:ascii="Courier New" w:hAnsi="Courier New" w:hint="default"/>
        <w:color w:val="9A335E"/>
      </w:rPr>
    </w:lvl>
    <w:lvl w:ilvl="5">
      <w:start w:val="1"/>
      <w:numFmt w:val="bullet"/>
      <w:lvlText w:val="­"/>
      <w:lvlJc w:val="left"/>
      <w:pPr>
        <w:ind w:left="1701" w:hanging="283"/>
      </w:pPr>
      <w:rPr>
        <w:rFonts w:ascii="Courier New" w:hAnsi="Courier New" w:hint="default"/>
        <w:color w:val="9A335E"/>
      </w:rPr>
    </w:lvl>
    <w:lvl w:ilvl="6">
      <w:start w:val="1"/>
      <w:numFmt w:val="bullet"/>
      <w:lvlText w:val="­"/>
      <w:lvlJc w:val="left"/>
      <w:pPr>
        <w:ind w:left="1985" w:hanging="284"/>
      </w:pPr>
      <w:rPr>
        <w:rFonts w:ascii="Courier New" w:hAnsi="Courier New" w:hint="default"/>
        <w:color w:val="9A335E"/>
      </w:rPr>
    </w:lvl>
    <w:lvl w:ilvl="7">
      <w:start w:val="1"/>
      <w:numFmt w:val="bullet"/>
      <w:lvlText w:val="­"/>
      <w:lvlJc w:val="left"/>
      <w:pPr>
        <w:ind w:left="2268" w:hanging="283"/>
      </w:pPr>
      <w:rPr>
        <w:rFonts w:ascii="Courier New" w:hAnsi="Courier New" w:hint="default"/>
        <w:color w:val="9A335E"/>
      </w:rPr>
    </w:lvl>
    <w:lvl w:ilvl="8">
      <w:start w:val="1"/>
      <w:numFmt w:val="bullet"/>
      <w:lvlText w:val="­"/>
      <w:lvlJc w:val="left"/>
      <w:pPr>
        <w:ind w:left="2552" w:hanging="284"/>
      </w:pPr>
      <w:rPr>
        <w:rFonts w:ascii="Courier New" w:hAnsi="Courier New" w:hint="default"/>
        <w:color w:val="9A335E"/>
      </w:rPr>
    </w:lvl>
  </w:abstractNum>
  <w:abstractNum w:abstractNumId="8" w15:restartNumberingAfterBreak="0">
    <w:nsid w:val="5751758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43D49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F81C34"/>
    <w:multiLevelType w:val="hybridMultilevel"/>
    <w:tmpl w:val="0809000F"/>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rPr>
        <w:rFonts w:hint="default"/>
        <w:color w:val="9A335E"/>
      </w:rPr>
    </w:lvl>
    <w:lvl w:ilvl="2" w:tplc="0809001B">
      <w:start w:val="1"/>
      <w:numFmt w:val="lowerRoman"/>
      <w:lvlText w:val="%3."/>
      <w:lvlJc w:val="right"/>
      <w:pPr>
        <w:ind w:left="1800" w:hanging="180"/>
      </w:pPr>
      <w:rPr>
        <w:rFonts w:hint="default"/>
        <w:color w:val="9A335E"/>
      </w:rPr>
    </w:lvl>
    <w:lvl w:ilvl="3" w:tplc="0809000F">
      <w:start w:val="1"/>
      <w:numFmt w:val="decimal"/>
      <w:lvlText w:val="%4."/>
      <w:lvlJc w:val="left"/>
      <w:pPr>
        <w:ind w:left="2520" w:hanging="360"/>
      </w:pPr>
      <w:rPr>
        <w:rFonts w:hint="default"/>
        <w:color w:val="9A335E"/>
      </w:rPr>
    </w:lvl>
    <w:lvl w:ilvl="4" w:tplc="08090019">
      <w:start w:val="1"/>
      <w:numFmt w:val="lowerLetter"/>
      <w:lvlText w:val="%5."/>
      <w:lvlJc w:val="left"/>
      <w:pPr>
        <w:ind w:left="3240" w:hanging="360"/>
      </w:pPr>
      <w:rPr>
        <w:rFonts w:hint="default"/>
        <w:color w:val="9A335E"/>
      </w:rPr>
    </w:lvl>
    <w:lvl w:ilvl="5" w:tplc="0809001B" w:tentative="1">
      <w:start w:val="1"/>
      <w:numFmt w:val="lowerRoman"/>
      <w:lvlText w:val="%6."/>
      <w:lvlJc w:val="right"/>
      <w:pPr>
        <w:ind w:left="3960" w:hanging="180"/>
      </w:pPr>
      <w:rPr>
        <w:rFonts w:hint="default"/>
        <w:color w:val="9A335E"/>
      </w:rPr>
    </w:lvl>
    <w:lvl w:ilvl="6" w:tplc="0809000F" w:tentative="1">
      <w:start w:val="1"/>
      <w:numFmt w:val="decimal"/>
      <w:lvlText w:val="%7."/>
      <w:lvlJc w:val="left"/>
      <w:pPr>
        <w:ind w:left="4680" w:hanging="360"/>
      </w:pPr>
      <w:rPr>
        <w:rFonts w:hint="default"/>
        <w:color w:val="9A335E"/>
      </w:rPr>
    </w:lvl>
    <w:lvl w:ilvl="7" w:tplc="08090019" w:tentative="1">
      <w:start w:val="1"/>
      <w:numFmt w:val="lowerLetter"/>
      <w:lvlText w:val="%8."/>
      <w:lvlJc w:val="left"/>
      <w:pPr>
        <w:ind w:left="5400" w:hanging="360"/>
      </w:pPr>
      <w:rPr>
        <w:rFonts w:hint="default"/>
        <w:color w:val="9A335E"/>
      </w:rPr>
    </w:lvl>
    <w:lvl w:ilvl="8" w:tplc="0809001B" w:tentative="1">
      <w:start w:val="1"/>
      <w:numFmt w:val="lowerRoman"/>
      <w:lvlText w:val="%9."/>
      <w:lvlJc w:val="right"/>
      <w:pPr>
        <w:ind w:left="6120" w:hanging="180"/>
      </w:pPr>
      <w:rPr>
        <w:rFonts w:hint="default"/>
        <w:color w:val="9A335E"/>
      </w:rPr>
    </w:lvl>
  </w:abstractNum>
  <w:abstractNum w:abstractNumId="11" w15:restartNumberingAfterBreak="0">
    <w:nsid w:val="7F5B0809"/>
    <w:multiLevelType w:val="multilevel"/>
    <w:tmpl w:val="688AF6B4"/>
    <w:lvl w:ilvl="0">
      <w:start w:val="1"/>
      <w:numFmt w:val="bullet"/>
      <w:lvlText w:val=""/>
      <w:lvlJc w:val="left"/>
      <w:pPr>
        <w:ind w:left="360" w:hanging="360"/>
      </w:pPr>
      <w:rPr>
        <w:rFonts w:ascii="Symbol" w:hAnsi="Symbol" w:hint="default"/>
      </w:rPr>
    </w:lvl>
    <w:lvl w:ilvl="1">
      <w:start w:val="1"/>
      <w:numFmt w:val="bullet"/>
      <w:lvlText w:val="­"/>
      <w:lvlJc w:val="left"/>
      <w:pPr>
        <w:ind w:left="1080" w:hanging="589"/>
      </w:pPr>
      <w:rPr>
        <w:rFonts w:ascii="Courier New" w:hAnsi="Courier New" w:hint="default"/>
        <w:color w:val="9A335E"/>
      </w:rPr>
    </w:lvl>
    <w:lvl w:ilvl="2">
      <w:start w:val="1"/>
      <w:numFmt w:val="bullet"/>
      <w:lvlText w:val="­"/>
      <w:lvlJc w:val="left"/>
      <w:pPr>
        <w:ind w:left="1800" w:hanging="459"/>
      </w:pPr>
      <w:rPr>
        <w:rFonts w:ascii="Courier New" w:hAnsi="Courier New" w:hint="default"/>
        <w:color w:val="9A335E"/>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7FE82A73"/>
    <w:multiLevelType w:val="hybridMultilevel"/>
    <w:tmpl w:val="56BAA4C8"/>
    <w:lvl w:ilvl="0" w:tplc="741A8AE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7592734">
    <w:abstractNumId w:val="12"/>
  </w:num>
  <w:num w:numId="2" w16cid:durableId="1600210722">
    <w:abstractNumId w:val="6"/>
  </w:num>
  <w:num w:numId="3" w16cid:durableId="414282092">
    <w:abstractNumId w:val="11"/>
  </w:num>
  <w:num w:numId="4" w16cid:durableId="504788440">
    <w:abstractNumId w:val="11"/>
    <w:lvlOverride w:ilvl="0">
      <w:lvl w:ilvl="0">
        <w:start w:val="1"/>
        <w:numFmt w:val="bullet"/>
        <w:lvlText w:val=""/>
        <w:lvlJc w:val="left"/>
        <w:pPr>
          <w:ind w:left="284" w:hanging="284"/>
        </w:pPr>
        <w:rPr>
          <w:rFonts w:ascii="Symbol" w:hAnsi="Symbol" w:hint="default"/>
        </w:rPr>
      </w:lvl>
    </w:lvlOverride>
    <w:lvlOverride w:ilvl="1">
      <w:lvl w:ilvl="1">
        <w:start w:val="1"/>
        <w:numFmt w:val="bullet"/>
        <w:lvlText w:val="­"/>
        <w:lvlJc w:val="left"/>
        <w:pPr>
          <w:ind w:left="567" w:hanging="283"/>
        </w:pPr>
        <w:rPr>
          <w:rFonts w:ascii="Courier New" w:hAnsi="Courier New" w:hint="default"/>
          <w:color w:val="9A335E"/>
        </w:rPr>
      </w:lvl>
    </w:lvlOverride>
    <w:lvlOverride w:ilvl="2">
      <w:lvl w:ilvl="2">
        <w:start w:val="1"/>
        <w:numFmt w:val="bullet"/>
        <w:lvlText w:val="­"/>
        <w:lvlJc w:val="left"/>
        <w:pPr>
          <w:ind w:left="851" w:hanging="284"/>
        </w:pPr>
        <w:rPr>
          <w:rFonts w:ascii="Courier New" w:hAnsi="Courier New" w:hint="default"/>
          <w:color w:val="9A335E"/>
        </w:rPr>
      </w:lvl>
    </w:lvlOverride>
    <w:lvlOverride w:ilvl="3">
      <w:lvl w:ilvl="3">
        <w:start w:val="1"/>
        <w:numFmt w:val="bullet"/>
        <w:lvlText w:val="­"/>
        <w:lvlJc w:val="left"/>
        <w:pPr>
          <w:ind w:left="1134" w:hanging="283"/>
        </w:pPr>
        <w:rPr>
          <w:rFonts w:ascii="Courier New" w:hAnsi="Courier New" w:hint="default"/>
          <w:color w:val="9A335E"/>
        </w:rPr>
      </w:lvl>
    </w:lvlOverride>
    <w:lvlOverride w:ilvl="4">
      <w:lvl w:ilvl="4">
        <w:start w:val="1"/>
        <w:numFmt w:val="bullet"/>
        <w:lvlText w:val="­"/>
        <w:lvlJc w:val="left"/>
        <w:pPr>
          <w:ind w:left="1418" w:hanging="284"/>
        </w:pPr>
        <w:rPr>
          <w:rFonts w:ascii="Courier New" w:hAnsi="Courier New" w:hint="default"/>
          <w:color w:val="9A335E"/>
        </w:rPr>
      </w:lvl>
    </w:lvlOverride>
    <w:lvlOverride w:ilvl="5">
      <w:lvl w:ilvl="5">
        <w:start w:val="1"/>
        <w:numFmt w:val="bullet"/>
        <w:lvlText w:val="­"/>
        <w:lvlJc w:val="left"/>
        <w:pPr>
          <w:ind w:left="1701" w:hanging="283"/>
        </w:pPr>
        <w:rPr>
          <w:rFonts w:ascii="Courier New" w:hAnsi="Courier New" w:hint="default"/>
          <w:color w:val="9A335E"/>
        </w:rPr>
      </w:lvl>
    </w:lvlOverride>
    <w:lvlOverride w:ilvl="6">
      <w:lvl w:ilvl="6">
        <w:start w:val="1"/>
        <w:numFmt w:val="bullet"/>
        <w:lvlText w:val="­"/>
        <w:lvlJc w:val="left"/>
        <w:pPr>
          <w:ind w:left="1985" w:hanging="284"/>
        </w:pPr>
        <w:rPr>
          <w:rFonts w:ascii="Courier New" w:hAnsi="Courier New" w:hint="default"/>
          <w:color w:val="9A335E"/>
        </w:rPr>
      </w:lvl>
    </w:lvlOverride>
    <w:lvlOverride w:ilvl="7">
      <w:lvl w:ilvl="7">
        <w:start w:val="1"/>
        <w:numFmt w:val="bullet"/>
        <w:lvlText w:val="­"/>
        <w:lvlJc w:val="left"/>
        <w:pPr>
          <w:ind w:left="2268" w:hanging="283"/>
        </w:pPr>
        <w:rPr>
          <w:rFonts w:ascii="Courier New" w:hAnsi="Courier New" w:hint="default"/>
          <w:color w:val="9A335E"/>
        </w:rPr>
      </w:lvl>
    </w:lvlOverride>
    <w:lvlOverride w:ilvl="8">
      <w:lvl w:ilvl="8">
        <w:start w:val="1"/>
        <w:numFmt w:val="bullet"/>
        <w:lvlText w:val="­"/>
        <w:lvlJc w:val="left"/>
        <w:pPr>
          <w:ind w:left="2552" w:hanging="284"/>
        </w:pPr>
        <w:rPr>
          <w:rFonts w:ascii="Courier New" w:hAnsi="Courier New" w:hint="default"/>
          <w:color w:val="9A335E"/>
        </w:rPr>
      </w:lvl>
    </w:lvlOverride>
  </w:num>
  <w:num w:numId="5" w16cid:durableId="144783485">
    <w:abstractNumId w:val="7"/>
  </w:num>
  <w:num w:numId="6" w16cid:durableId="76480532">
    <w:abstractNumId w:val="4"/>
  </w:num>
  <w:num w:numId="7" w16cid:durableId="1110587674">
    <w:abstractNumId w:val="1"/>
  </w:num>
  <w:num w:numId="8" w16cid:durableId="1197505898">
    <w:abstractNumId w:val="5"/>
  </w:num>
  <w:num w:numId="9" w16cid:durableId="1072894703">
    <w:abstractNumId w:val="10"/>
  </w:num>
  <w:num w:numId="10" w16cid:durableId="1977754300">
    <w:abstractNumId w:val="8"/>
  </w:num>
  <w:num w:numId="11" w16cid:durableId="151142710">
    <w:abstractNumId w:val="9"/>
  </w:num>
  <w:num w:numId="12" w16cid:durableId="300548747">
    <w:abstractNumId w:val="3"/>
  </w:num>
  <w:num w:numId="13" w16cid:durableId="1383675348">
    <w:abstractNumId w:val="0"/>
  </w:num>
  <w:num w:numId="14" w16cid:durableId="593175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F72"/>
    <w:rsid w:val="000006AA"/>
    <w:rsid w:val="0000549C"/>
    <w:rsid w:val="00007D20"/>
    <w:rsid w:val="00012F0E"/>
    <w:rsid w:val="00015A19"/>
    <w:rsid w:val="000166D4"/>
    <w:rsid w:val="00027A30"/>
    <w:rsid w:val="000411E2"/>
    <w:rsid w:val="0004785B"/>
    <w:rsid w:val="000535AD"/>
    <w:rsid w:val="00061C84"/>
    <w:rsid w:val="00062865"/>
    <w:rsid w:val="00070FBF"/>
    <w:rsid w:val="00071313"/>
    <w:rsid w:val="000774C6"/>
    <w:rsid w:val="0009142A"/>
    <w:rsid w:val="00091BC3"/>
    <w:rsid w:val="00092892"/>
    <w:rsid w:val="0009313B"/>
    <w:rsid w:val="00096A4B"/>
    <w:rsid w:val="000A6EC9"/>
    <w:rsid w:val="000A734F"/>
    <w:rsid w:val="000B3448"/>
    <w:rsid w:val="000C5DAD"/>
    <w:rsid w:val="000D3CE3"/>
    <w:rsid w:val="000D3D73"/>
    <w:rsid w:val="000D4314"/>
    <w:rsid w:val="000D47D0"/>
    <w:rsid w:val="000D67C3"/>
    <w:rsid w:val="000F3520"/>
    <w:rsid w:val="001039E5"/>
    <w:rsid w:val="001115D1"/>
    <w:rsid w:val="00111F49"/>
    <w:rsid w:val="00115AD7"/>
    <w:rsid w:val="001217B2"/>
    <w:rsid w:val="00137F77"/>
    <w:rsid w:val="00142F14"/>
    <w:rsid w:val="00156575"/>
    <w:rsid w:val="00156E12"/>
    <w:rsid w:val="0016004A"/>
    <w:rsid w:val="00161D75"/>
    <w:rsid w:val="00174186"/>
    <w:rsid w:val="0018051F"/>
    <w:rsid w:val="0018169A"/>
    <w:rsid w:val="001912AB"/>
    <w:rsid w:val="00191789"/>
    <w:rsid w:val="001919BA"/>
    <w:rsid w:val="00193850"/>
    <w:rsid w:val="001945A2"/>
    <w:rsid w:val="001A0C7B"/>
    <w:rsid w:val="001B1466"/>
    <w:rsid w:val="001B2977"/>
    <w:rsid w:val="001B489A"/>
    <w:rsid w:val="001B6864"/>
    <w:rsid w:val="001C7778"/>
    <w:rsid w:val="001D16FE"/>
    <w:rsid w:val="001D5DEB"/>
    <w:rsid w:val="001E3BCB"/>
    <w:rsid w:val="0021351D"/>
    <w:rsid w:val="0022520A"/>
    <w:rsid w:val="00241EDD"/>
    <w:rsid w:val="002439F6"/>
    <w:rsid w:val="00244763"/>
    <w:rsid w:val="00251D3B"/>
    <w:rsid w:val="002629D2"/>
    <w:rsid w:val="00270DAD"/>
    <w:rsid w:val="00277393"/>
    <w:rsid w:val="00284ABC"/>
    <w:rsid w:val="002934FB"/>
    <w:rsid w:val="00295DE2"/>
    <w:rsid w:val="002B09F1"/>
    <w:rsid w:val="002B6370"/>
    <w:rsid w:val="002B7B4D"/>
    <w:rsid w:val="002C7E8F"/>
    <w:rsid w:val="002E2E0C"/>
    <w:rsid w:val="002F241B"/>
    <w:rsid w:val="0030322B"/>
    <w:rsid w:val="00327B65"/>
    <w:rsid w:val="003309CA"/>
    <w:rsid w:val="00335749"/>
    <w:rsid w:val="003377C5"/>
    <w:rsid w:val="00346E32"/>
    <w:rsid w:val="0035619A"/>
    <w:rsid w:val="00361934"/>
    <w:rsid w:val="003636DC"/>
    <w:rsid w:val="0037379D"/>
    <w:rsid w:val="0037604D"/>
    <w:rsid w:val="003844C7"/>
    <w:rsid w:val="003901BF"/>
    <w:rsid w:val="0039686D"/>
    <w:rsid w:val="003A19F0"/>
    <w:rsid w:val="003D5E21"/>
    <w:rsid w:val="003D7A25"/>
    <w:rsid w:val="003F118F"/>
    <w:rsid w:val="003F1450"/>
    <w:rsid w:val="00417E47"/>
    <w:rsid w:val="0042311A"/>
    <w:rsid w:val="0043051D"/>
    <w:rsid w:val="00467A55"/>
    <w:rsid w:val="00471315"/>
    <w:rsid w:val="0048170A"/>
    <w:rsid w:val="004822DA"/>
    <w:rsid w:val="004848F3"/>
    <w:rsid w:val="00487CCD"/>
    <w:rsid w:val="004A0AA2"/>
    <w:rsid w:val="004B01E3"/>
    <w:rsid w:val="004B61F6"/>
    <w:rsid w:val="004C1D43"/>
    <w:rsid w:val="004D3F0E"/>
    <w:rsid w:val="004D49CA"/>
    <w:rsid w:val="004E09F9"/>
    <w:rsid w:val="004E34F0"/>
    <w:rsid w:val="004E49B4"/>
    <w:rsid w:val="004F735D"/>
    <w:rsid w:val="004F7561"/>
    <w:rsid w:val="0051044D"/>
    <w:rsid w:val="00514865"/>
    <w:rsid w:val="00541D4E"/>
    <w:rsid w:val="005507EF"/>
    <w:rsid w:val="005520A7"/>
    <w:rsid w:val="005534F1"/>
    <w:rsid w:val="00561CD5"/>
    <w:rsid w:val="00564F22"/>
    <w:rsid w:val="00571E7E"/>
    <w:rsid w:val="005831D9"/>
    <w:rsid w:val="00583E42"/>
    <w:rsid w:val="005849E5"/>
    <w:rsid w:val="0058637B"/>
    <w:rsid w:val="005914C2"/>
    <w:rsid w:val="005B4C8E"/>
    <w:rsid w:val="005B6B1A"/>
    <w:rsid w:val="005B7978"/>
    <w:rsid w:val="005C2676"/>
    <w:rsid w:val="005C2FBE"/>
    <w:rsid w:val="005E035C"/>
    <w:rsid w:val="005E2E8F"/>
    <w:rsid w:val="005E4BE6"/>
    <w:rsid w:val="005E5A7B"/>
    <w:rsid w:val="005F5C1D"/>
    <w:rsid w:val="005F7A61"/>
    <w:rsid w:val="005F7B5B"/>
    <w:rsid w:val="0063027E"/>
    <w:rsid w:val="006305AC"/>
    <w:rsid w:val="00640EF2"/>
    <w:rsid w:val="00645B3A"/>
    <w:rsid w:val="00652D17"/>
    <w:rsid w:val="006600A7"/>
    <w:rsid w:val="0066562A"/>
    <w:rsid w:val="00667E52"/>
    <w:rsid w:val="006770AA"/>
    <w:rsid w:val="00680CAB"/>
    <w:rsid w:val="00685CB7"/>
    <w:rsid w:val="00696B90"/>
    <w:rsid w:val="006A2A83"/>
    <w:rsid w:val="006A7169"/>
    <w:rsid w:val="006B4AC3"/>
    <w:rsid w:val="006B68E5"/>
    <w:rsid w:val="006C344C"/>
    <w:rsid w:val="006D6E5E"/>
    <w:rsid w:val="006F174E"/>
    <w:rsid w:val="006F2568"/>
    <w:rsid w:val="00703A6B"/>
    <w:rsid w:val="00712A55"/>
    <w:rsid w:val="0071589D"/>
    <w:rsid w:val="0072136E"/>
    <w:rsid w:val="00722F3C"/>
    <w:rsid w:val="0073476B"/>
    <w:rsid w:val="007369E8"/>
    <w:rsid w:val="007667E6"/>
    <w:rsid w:val="007725FB"/>
    <w:rsid w:val="00777D41"/>
    <w:rsid w:val="00780EF3"/>
    <w:rsid w:val="00794084"/>
    <w:rsid w:val="007A1827"/>
    <w:rsid w:val="007A683D"/>
    <w:rsid w:val="007C19C2"/>
    <w:rsid w:val="007C26F0"/>
    <w:rsid w:val="007C362C"/>
    <w:rsid w:val="007D2563"/>
    <w:rsid w:val="00807388"/>
    <w:rsid w:val="0082450E"/>
    <w:rsid w:val="00825429"/>
    <w:rsid w:val="008255B6"/>
    <w:rsid w:val="00826837"/>
    <w:rsid w:val="0083460F"/>
    <w:rsid w:val="008423F4"/>
    <w:rsid w:val="00846B18"/>
    <w:rsid w:val="008476E8"/>
    <w:rsid w:val="00857F9A"/>
    <w:rsid w:val="00861488"/>
    <w:rsid w:val="00867796"/>
    <w:rsid w:val="00876639"/>
    <w:rsid w:val="00891367"/>
    <w:rsid w:val="00896680"/>
    <w:rsid w:val="008974EA"/>
    <w:rsid w:val="008A3D97"/>
    <w:rsid w:val="008B4B73"/>
    <w:rsid w:val="008C28E2"/>
    <w:rsid w:val="008C4BDD"/>
    <w:rsid w:val="008C61CA"/>
    <w:rsid w:val="008C6540"/>
    <w:rsid w:val="008D2FCD"/>
    <w:rsid w:val="008D67CB"/>
    <w:rsid w:val="00904A5C"/>
    <w:rsid w:val="00907FA3"/>
    <w:rsid w:val="0091073C"/>
    <w:rsid w:val="009401D7"/>
    <w:rsid w:val="00942ED7"/>
    <w:rsid w:val="009633AE"/>
    <w:rsid w:val="0096526B"/>
    <w:rsid w:val="00966816"/>
    <w:rsid w:val="009736D9"/>
    <w:rsid w:val="0097729D"/>
    <w:rsid w:val="0098437D"/>
    <w:rsid w:val="00991333"/>
    <w:rsid w:val="009A29D8"/>
    <w:rsid w:val="009B27BC"/>
    <w:rsid w:val="009C23E9"/>
    <w:rsid w:val="009C44E4"/>
    <w:rsid w:val="009C4A8A"/>
    <w:rsid w:val="009C6E44"/>
    <w:rsid w:val="009C6F3A"/>
    <w:rsid w:val="009C717F"/>
    <w:rsid w:val="009C7FA2"/>
    <w:rsid w:val="009D1F58"/>
    <w:rsid w:val="009D56E2"/>
    <w:rsid w:val="009D73F2"/>
    <w:rsid w:val="00A00FD9"/>
    <w:rsid w:val="00A04B4B"/>
    <w:rsid w:val="00A16F8D"/>
    <w:rsid w:val="00A21C22"/>
    <w:rsid w:val="00A27B8E"/>
    <w:rsid w:val="00A3656D"/>
    <w:rsid w:val="00A40FB8"/>
    <w:rsid w:val="00A42828"/>
    <w:rsid w:val="00A44AC8"/>
    <w:rsid w:val="00A4629E"/>
    <w:rsid w:val="00A50A2F"/>
    <w:rsid w:val="00A54E26"/>
    <w:rsid w:val="00A62F72"/>
    <w:rsid w:val="00A66A27"/>
    <w:rsid w:val="00A731A1"/>
    <w:rsid w:val="00A95CAE"/>
    <w:rsid w:val="00A95FA0"/>
    <w:rsid w:val="00AA0A9B"/>
    <w:rsid w:val="00AA539D"/>
    <w:rsid w:val="00AB0DE1"/>
    <w:rsid w:val="00AC1776"/>
    <w:rsid w:val="00AD1B0B"/>
    <w:rsid w:val="00AE190B"/>
    <w:rsid w:val="00AE343E"/>
    <w:rsid w:val="00AF3602"/>
    <w:rsid w:val="00AF6EBA"/>
    <w:rsid w:val="00B0125F"/>
    <w:rsid w:val="00B0605C"/>
    <w:rsid w:val="00B11D24"/>
    <w:rsid w:val="00B36672"/>
    <w:rsid w:val="00B5088A"/>
    <w:rsid w:val="00B517AA"/>
    <w:rsid w:val="00B7330A"/>
    <w:rsid w:val="00B73D83"/>
    <w:rsid w:val="00B83761"/>
    <w:rsid w:val="00B83C18"/>
    <w:rsid w:val="00B91790"/>
    <w:rsid w:val="00BA07F6"/>
    <w:rsid w:val="00BA283B"/>
    <w:rsid w:val="00BA2CBE"/>
    <w:rsid w:val="00BA2D1C"/>
    <w:rsid w:val="00BA3349"/>
    <w:rsid w:val="00BA4139"/>
    <w:rsid w:val="00BB2038"/>
    <w:rsid w:val="00BB2091"/>
    <w:rsid w:val="00BB2A26"/>
    <w:rsid w:val="00BB784B"/>
    <w:rsid w:val="00BC7DF5"/>
    <w:rsid w:val="00BD2371"/>
    <w:rsid w:val="00BD59E3"/>
    <w:rsid w:val="00BE4F12"/>
    <w:rsid w:val="00C009AE"/>
    <w:rsid w:val="00C03F5C"/>
    <w:rsid w:val="00C12FC2"/>
    <w:rsid w:val="00C20156"/>
    <w:rsid w:val="00C23DF8"/>
    <w:rsid w:val="00C40BE5"/>
    <w:rsid w:val="00C50FA3"/>
    <w:rsid w:val="00C5431A"/>
    <w:rsid w:val="00C63B18"/>
    <w:rsid w:val="00C73FF4"/>
    <w:rsid w:val="00C76D6E"/>
    <w:rsid w:val="00C93675"/>
    <w:rsid w:val="00C9689A"/>
    <w:rsid w:val="00CB0E83"/>
    <w:rsid w:val="00CB67C7"/>
    <w:rsid w:val="00CB7739"/>
    <w:rsid w:val="00CD69D6"/>
    <w:rsid w:val="00CE51C4"/>
    <w:rsid w:val="00CE6068"/>
    <w:rsid w:val="00CF49A5"/>
    <w:rsid w:val="00CF6AD6"/>
    <w:rsid w:val="00D1271D"/>
    <w:rsid w:val="00D20446"/>
    <w:rsid w:val="00D218F6"/>
    <w:rsid w:val="00D24131"/>
    <w:rsid w:val="00D24B20"/>
    <w:rsid w:val="00D2508F"/>
    <w:rsid w:val="00D27E0A"/>
    <w:rsid w:val="00D40A48"/>
    <w:rsid w:val="00D52693"/>
    <w:rsid w:val="00D607F2"/>
    <w:rsid w:val="00D60E7E"/>
    <w:rsid w:val="00D635EA"/>
    <w:rsid w:val="00D66D37"/>
    <w:rsid w:val="00D7716C"/>
    <w:rsid w:val="00D802FD"/>
    <w:rsid w:val="00D813AA"/>
    <w:rsid w:val="00D9023E"/>
    <w:rsid w:val="00D92F0F"/>
    <w:rsid w:val="00D974C2"/>
    <w:rsid w:val="00DA0849"/>
    <w:rsid w:val="00DA1941"/>
    <w:rsid w:val="00DA5C48"/>
    <w:rsid w:val="00DC307A"/>
    <w:rsid w:val="00DC6B85"/>
    <w:rsid w:val="00DC6DB0"/>
    <w:rsid w:val="00DD49AD"/>
    <w:rsid w:val="00DD5C5C"/>
    <w:rsid w:val="00DF28EF"/>
    <w:rsid w:val="00E175C7"/>
    <w:rsid w:val="00E34C98"/>
    <w:rsid w:val="00E43A0E"/>
    <w:rsid w:val="00E45A14"/>
    <w:rsid w:val="00E46AF1"/>
    <w:rsid w:val="00E505A0"/>
    <w:rsid w:val="00E561B1"/>
    <w:rsid w:val="00E7457D"/>
    <w:rsid w:val="00E76A75"/>
    <w:rsid w:val="00E8601C"/>
    <w:rsid w:val="00EA6374"/>
    <w:rsid w:val="00EB3ABF"/>
    <w:rsid w:val="00EB4316"/>
    <w:rsid w:val="00EC0C70"/>
    <w:rsid w:val="00EC49FC"/>
    <w:rsid w:val="00ED1765"/>
    <w:rsid w:val="00ED4956"/>
    <w:rsid w:val="00EE4CE8"/>
    <w:rsid w:val="00EF7F47"/>
    <w:rsid w:val="00F13EA9"/>
    <w:rsid w:val="00F22C42"/>
    <w:rsid w:val="00F340C0"/>
    <w:rsid w:val="00F46E5D"/>
    <w:rsid w:val="00F568F5"/>
    <w:rsid w:val="00F57BBF"/>
    <w:rsid w:val="00F61167"/>
    <w:rsid w:val="00F73065"/>
    <w:rsid w:val="00F76EAC"/>
    <w:rsid w:val="00F8186B"/>
    <w:rsid w:val="00F914C5"/>
    <w:rsid w:val="00FB0B83"/>
    <w:rsid w:val="00FB3C9F"/>
    <w:rsid w:val="00FB59C1"/>
    <w:rsid w:val="00FB5ECD"/>
    <w:rsid w:val="00FB65DE"/>
    <w:rsid w:val="00FC57D2"/>
    <w:rsid w:val="00FC71C7"/>
    <w:rsid w:val="00FD2649"/>
    <w:rsid w:val="00FD667C"/>
    <w:rsid w:val="00FE4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BC17"/>
  <w15:chartTrackingRefBased/>
  <w15:docId w15:val="{3B696760-25AE-4E29-BA75-F9069DEC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A14"/>
    <w:pPr>
      <w:spacing w:after="240"/>
    </w:pPr>
    <w:rPr>
      <w:rFonts w:ascii="Arial" w:hAnsi="Arial"/>
      <w:color w:val="000000" w:themeColor="text1"/>
      <w:sz w:val="20"/>
      <w:szCs w:val="20"/>
    </w:rPr>
  </w:style>
  <w:style w:type="paragraph" w:styleId="Heading1">
    <w:name w:val="heading 1"/>
    <w:next w:val="Normal"/>
    <w:link w:val="Heading1Char"/>
    <w:uiPriority w:val="9"/>
    <w:qFormat/>
    <w:rsid w:val="00062865"/>
    <w:pPr>
      <w:outlineLvl w:val="0"/>
    </w:pPr>
    <w:rPr>
      <w:rFonts w:ascii="Arial" w:hAnsi="Arial"/>
      <w:b/>
      <w:color w:val="6D2077" w:themeColor="accent4"/>
      <w:sz w:val="48"/>
      <w:szCs w:val="48"/>
    </w:rPr>
  </w:style>
  <w:style w:type="paragraph" w:styleId="Heading2">
    <w:name w:val="heading 2"/>
    <w:next w:val="Normal"/>
    <w:link w:val="Heading2Char"/>
    <w:uiPriority w:val="9"/>
    <w:unhideWhenUsed/>
    <w:qFormat/>
    <w:rsid w:val="00062865"/>
    <w:pPr>
      <w:spacing w:before="240" w:after="240"/>
      <w:outlineLvl w:val="1"/>
    </w:pPr>
    <w:rPr>
      <w:rFonts w:ascii="Arial" w:hAnsi="Arial"/>
      <w:b/>
      <w:color w:val="8E1558" w:themeColor="accent3"/>
      <w:sz w:val="34"/>
      <w:szCs w:val="28"/>
    </w:rPr>
  </w:style>
  <w:style w:type="paragraph" w:styleId="Heading3">
    <w:name w:val="heading 3"/>
    <w:basedOn w:val="Heading4"/>
    <w:next w:val="Normal"/>
    <w:link w:val="Heading3Char"/>
    <w:uiPriority w:val="9"/>
    <w:unhideWhenUsed/>
    <w:qFormat/>
    <w:rsid w:val="0021351D"/>
    <w:pPr>
      <w:outlineLvl w:val="2"/>
    </w:pPr>
  </w:style>
  <w:style w:type="paragraph" w:styleId="Heading4">
    <w:name w:val="heading 4"/>
    <w:basedOn w:val="Normal"/>
    <w:next w:val="Normal"/>
    <w:link w:val="Heading4Char"/>
    <w:uiPriority w:val="9"/>
    <w:unhideWhenUsed/>
    <w:rsid w:val="00062865"/>
    <w:pPr>
      <w:spacing w:after="0"/>
      <w:outlineLvl w:val="3"/>
    </w:pPr>
    <w:rPr>
      <w:b/>
      <w:sz w:val="24"/>
      <w:szCs w:val="24"/>
    </w:rPr>
  </w:style>
  <w:style w:type="paragraph" w:styleId="Heading5">
    <w:name w:val="heading 5"/>
    <w:basedOn w:val="Normal"/>
    <w:next w:val="Normal"/>
    <w:link w:val="Heading5Char"/>
    <w:uiPriority w:val="9"/>
    <w:semiHidden/>
    <w:unhideWhenUsed/>
    <w:rsid w:val="00062865"/>
    <w:pPr>
      <w:keepNext/>
      <w:keepLines/>
      <w:spacing w:before="40" w:after="0"/>
      <w:outlineLvl w:val="4"/>
    </w:pPr>
    <w:rPr>
      <w:rFonts w:eastAsiaTheme="majorEastAsia" w:cstheme="majorBidi"/>
      <w:b/>
      <w:color w:val="CE0F69"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A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7A61"/>
  </w:style>
  <w:style w:type="paragraph" w:styleId="Footer">
    <w:name w:val="footer"/>
    <w:basedOn w:val="Normal"/>
    <w:link w:val="FooterChar"/>
    <w:uiPriority w:val="99"/>
    <w:unhideWhenUsed/>
    <w:rsid w:val="005F7A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7A61"/>
  </w:style>
  <w:style w:type="character" w:customStyle="1" w:styleId="Heading1Char">
    <w:name w:val="Heading 1 Char"/>
    <w:basedOn w:val="DefaultParagraphFont"/>
    <w:link w:val="Heading1"/>
    <w:uiPriority w:val="9"/>
    <w:rsid w:val="00062865"/>
    <w:rPr>
      <w:rFonts w:ascii="Arial" w:hAnsi="Arial"/>
      <w:b/>
      <w:color w:val="6D2077" w:themeColor="accent4"/>
      <w:sz w:val="48"/>
      <w:szCs w:val="48"/>
    </w:rPr>
  </w:style>
  <w:style w:type="character" w:customStyle="1" w:styleId="Heading2Char">
    <w:name w:val="Heading 2 Char"/>
    <w:basedOn w:val="DefaultParagraphFont"/>
    <w:link w:val="Heading2"/>
    <w:uiPriority w:val="9"/>
    <w:rsid w:val="00062865"/>
    <w:rPr>
      <w:rFonts w:ascii="Arial" w:hAnsi="Arial"/>
      <w:b/>
      <w:color w:val="8E1558" w:themeColor="accent3"/>
      <w:sz w:val="34"/>
      <w:szCs w:val="28"/>
    </w:rPr>
  </w:style>
  <w:style w:type="character" w:customStyle="1" w:styleId="Heading3Char">
    <w:name w:val="Heading 3 Char"/>
    <w:basedOn w:val="DefaultParagraphFont"/>
    <w:link w:val="Heading3"/>
    <w:uiPriority w:val="9"/>
    <w:rsid w:val="0021351D"/>
    <w:rPr>
      <w:rFonts w:ascii="Arial" w:hAnsi="Arial"/>
      <w:b/>
      <w:color w:val="000000" w:themeColor="text1"/>
      <w:sz w:val="24"/>
      <w:szCs w:val="24"/>
    </w:rPr>
  </w:style>
  <w:style w:type="character" w:customStyle="1" w:styleId="Heading4Char">
    <w:name w:val="Heading 4 Char"/>
    <w:basedOn w:val="DefaultParagraphFont"/>
    <w:link w:val="Heading4"/>
    <w:uiPriority w:val="9"/>
    <w:rsid w:val="00062865"/>
    <w:rPr>
      <w:rFonts w:ascii="Arial" w:hAnsi="Arial"/>
      <w:b/>
      <w:color w:val="000000" w:themeColor="text1"/>
      <w:sz w:val="24"/>
      <w:szCs w:val="24"/>
    </w:rPr>
  </w:style>
  <w:style w:type="paragraph" w:styleId="Subtitle">
    <w:name w:val="Subtitle"/>
    <w:next w:val="Normal"/>
    <w:link w:val="SubtitleChar"/>
    <w:uiPriority w:val="11"/>
    <w:qFormat/>
    <w:rsid w:val="008D67CB"/>
    <w:pPr>
      <w:spacing w:after="360"/>
    </w:pPr>
    <w:rPr>
      <w:rFonts w:ascii="Arial" w:hAnsi="Arial"/>
      <w:color w:val="000000" w:themeColor="text1"/>
      <w:sz w:val="34"/>
      <w:szCs w:val="34"/>
    </w:rPr>
  </w:style>
  <w:style w:type="character" w:customStyle="1" w:styleId="SubtitleChar">
    <w:name w:val="Subtitle Char"/>
    <w:basedOn w:val="DefaultParagraphFont"/>
    <w:link w:val="Subtitle"/>
    <w:uiPriority w:val="11"/>
    <w:rsid w:val="008D67CB"/>
    <w:rPr>
      <w:rFonts w:ascii="Arial" w:hAnsi="Arial"/>
      <w:color w:val="000000" w:themeColor="text1"/>
      <w:sz w:val="34"/>
      <w:szCs w:val="34"/>
    </w:rPr>
  </w:style>
  <w:style w:type="paragraph" w:styleId="ListParagraph">
    <w:name w:val="List Paragraph"/>
    <w:aliases w:val="Bulleted list"/>
    <w:basedOn w:val="Normal"/>
    <w:uiPriority w:val="34"/>
    <w:qFormat/>
    <w:rsid w:val="0042311A"/>
    <w:pPr>
      <w:numPr>
        <w:numId w:val="5"/>
      </w:numPr>
      <w:spacing w:after="120"/>
    </w:pPr>
  </w:style>
  <w:style w:type="paragraph" w:styleId="Title">
    <w:name w:val="Title"/>
    <w:next w:val="Normal"/>
    <w:link w:val="TitleChar"/>
    <w:uiPriority w:val="10"/>
    <w:qFormat/>
    <w:rsid w:val="00062865"/>
    <w:rPr>
      <w:rFonts w:ascii="Arial" w:eastAsiaTheme="majorEastAsia" w:hAnsi="Arial" w:cstheme="majorBidi"/>
      <w:b/>
      <w:color w:val="00857D" w:themeColor="accent6"/>
      <w:sz w:val="56"/>
      <w:szCs w:val="48"/>
    </w:rPr>
  </w:style>
  <w:style w:type="character" w:customStyle="1" w:styleId="TitleChar">
    <w:name w:val="Title Char"/>
    <w:basedOn w:val="DefaultParagraphFont"/>
    <w:link w:val="Title"/>
    <w:uiPriority w:val="10"/>
    <w:rsid w:val="00062865"/>
    <w:rPr>
      <w:rFonts w:ascii="Arial" w:eastAsiaTheme="majorEastAsia" w:hAnsi="Arial" w:cstheme="majorBidi"/>
      <w:b/>
      <w:color w:val="00857D" w:themeColor="accent6"/>
      <w:sz w:val="56"/>
      <w:szCs w:val="48"/>
    </w:rPr>
  </w:style>
  <w:style w:type="table" w:styleId="TableGrid">
    <w:name w:val="Table Grid"/>
    <w:basedOn w:val="TableNormal"/>
    <w:uiPriority w:val="39"/>
    <w:rsid w:val="00703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iscTable">
    <w:name w:val="Jisc Table"/>
    <w:basedOn w:val="TableNormal"/>
    <w:uiPriority w:val="99"/>
    <w:rsid w:val="0042311A"/>
    <w:pPr>
      <w:spacing w:after="0" w:line="216" w:lineRule="auto"/>
    </w:pPr>
    <w:rPr>
      <w:rFonts w:ascii="Roboto Medium" w:hAnsi="Roboto Medium"/>
      <w:color w:val="FFFFFF" w:themeColor="background2"/>
      <w:sz w:val="20"/>
    </w:rPr>
    <w:tblPr>
      <w:tblBorders>
        <w:bottom w:val="single" w:sz="4" w:space="0" w:color="auto"/>
        <w:insideH w:val="single" w:sz="4" w:space="0" w:color="auto"/>
      </w:tblBorders>
      <w:tblCellMar>
        <w:top w:w="85" w:type="dxa"/>
        <w:left w:w="85" w:type="dxa"/>
        <w:bottom w:w="85" w:type="dxa"/>
        <w:right w:w="85" w:type="dxa"/>
      </w:tblCellMar>
    </w:tblPr>
    <w:tblStylePr w:type="firstRow">
      <w:pPr>
        <w:jc w:val="left"/>
      </w:pPr>
      <w:rPr>
        <w:rFonts w:ascii="Roboto Medium" w:hAnsi="Roboto Medium"/>
        <w:color w:val="E62645" w:themeColor="accent1"/>
        <w:sz w:val="20"/>
      </w:rPr>
      <w:tblPr/>
      <w:tcPr>
        <w:tcBorders>
          <w:top w:val="nil"/>
          <w:left w:val="nil"/>
          <w:bottom w:val="nil"/>
          <w:right w:val="nil"/>
          <w:insideH w:val="nil"/>
          <w:insideV w:val="nil"/>
          <w:tl2br w:val="nil"/>
          <w:tr2bl w:val="nil"/>
        </w:tcBorders>
        <w:shd w:val="clear" w:color="auto" w:fill="00857D" w:themeFill="accent6"/>
      </w:tcPr>
    </w:tblStylePr>
  </w:style>
  <w:style w:type="table" w:styleId="PlainTable1">
    <w:name w:val="Plain Table 1"/>
    <w:basedOn w:val="TableNormal"/>
    <w:uiPriority w:val="41"/>
    <w:rsid w:val="00327B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Jisctablenormal">
    <w:name w:val="Jisc table normal"/>
    <w:qFormat/>
    <w:rsid w:val="00062865"/>
    <w:pPr>
      <w:spacing w:line="240" w:lineRule="auto"/>
    </w:pPr>
    <w:rPr>
      <w:rFonts w:ascii="Arial" w:hAnsi="Arial"/>
      <w:color w:val="000000" w:themeColor="text1"/>
      <w:sz w:val="20"/>
      <w:szCs w:val="20"/>
    </w:rPr>
  </w:style>
  <w:style w:type="paragraph" w:customStyle="1" w:styleId="Jisctableheader">
    <w:name w:val="Jisc table header"/>
    <w:qFormat/>
    <w:rsid w:val="00062865"/>
    <w:pPr>
      <w:spacing w:after="0" w:line="240" w:lineRule="auto"/>
    </w:pPr>
    <w:rPr>
      <w:rFonts w:ascii="Arial" w:hAnsi="Arial"/>
      <w:b/>
      <w:color w:val="FFFFFF" w:themeColor="background1"/>
      <w:sz w:val="20"/>
      <w:szCs w:val="20"/>
    </w:rPr>
  </w:style>
  <w:style w:type="paragraph" w:customStyle="1" w:styleId="Jisctablefirstcolumn">
    <w:name w:val="Jisc table first column"/>
    <w:qFormat/>
    <w:rsid w:val="00062865"/>
    <w:pPr>
      <w:spacing w:after="0"/>
    </w:pPr>
    <w:rPr>
      <w:rFonts w:ascii="Arial" w:hAnsi="Arial"/>
      <w:b/>
      <w:color w:val="000000" w:themeColor="text1"/>
      <w:sz w:val="20"/>
      <w:szCs w:val="20"/>
    </w:rPr>
  </w:style>
  <w:style w:type="paragraph" w:styleId="Quote">
    <w:name w:val="Quote"/>
    <w:next w:val="Normal"/>
    <w:link w:val="QuoteChar"/>
    <w:uiPriority w:val="29"/>
    <w:qFormat/>
    <w:rsid w:val="00062865"/>
    <w:pPr>
      <w:spacing w:before="240" w:after="60"/>
      <w:ind w:left="284" w:right="397"/>
    </w:pPr>
    <w:rPr>
      <w:rFonts w:ascii="Arial" w:hAnsi="Arial"/>
      <w:i/>
      <w:iCs/>
      <w:color w:val="00857D" w:themeColor="accent6"/>
      <w:sz w:val="24"/>
      <w:szCs w:val="20"/>
    </w:rPr>
  </w:style>
  <w:style w:type="character" w:customStyle="1" w:styleId="QuoteChar">
    <w:name w:val="Quote Char"/>
    <w:basedOn w:val="DefaultParagraphFont"/>
    <w:link w:val="Quote"/>
    <w:uiPriority w:val="29"/>
    <w:rsid w:val="00062865"/>
    <w:rPr>
      <w:rFonts w:ascii="Arial" w:hAnsi="Arial"/>
      <w:i/>
      <w:iCs/>
      <w:color w:val="00857D" w:themeColor="accent6"/>
      <w:sz w:val="24"/>
      <w:szCs w:val="20"/>
    </w:rPr>
  </w:style>
  <w:style w:type="character" w:styleId="SubtleReference">
    <w:name w:val="Subtle Reference"/>
    <w:basedOn w:val="DefaultParagraphFont"/>
    <w:uiPriority w:val="31"/>
    <w:rsid w:val="00062865"/>
    <w:rPr>
      <w:rFonts w:ascii="Arial" w:hAnsi="Arial"/>
      <w:b/>
      <w:smallCaps/>
      <w:color w:val="000000" w:themeColor="text1"/>
    </w:rPr>
  </w:style>
  <w:style w:type="character" w:styleId="SubtleEmphasis">
    <w:name w:val="Subtle Emphasis"/>
    <w:basedOn w:val="DefaultParagraphFont"/>
    <w:uiPriority w:val="19"/>
    <w:rsid w:val="00A42828"/>
    <w:rPr>
      <w:i/>
      <w:iCs/>
      <w:color w:val="404040" w:themeColor="text1" w:themeTint="BF"/>
    </w:rPr>
  </w:style>
  <w:style w:type="character" w:styleId="IntenseEmphasis">
    <w:name w:val="Intense Emphasis"/>
    <w:basedOn w:val="DefaultParagraphFont"/>
    <w:uiPriority w:val="21"/>
    <w:rsid w:val="00062865"/>
    <w:rPr>
      <w:rFonts w:ascii="Arial" w:hAnsi="Arial"/>
      <w:b/>
      <w:i w:val="0"/>
      <w:iCs/>
      <w:color w:val="000000" w:themeColor="text1"/>
    </w:rPr>
  </w:style>
  <w:style w:type="character" w:styleId="Hyperlink">
    <w:name w:val="Hyperlink"/>
    <w:basedOn w:val="DefaultParagraphFont"/>
    <w:uiPriority w:val="99"/>
    <w:unhideWhenUsed/>
    <w:rsid w:val="00062865"/>
    <w:rPr>
      <w:rFonts w:ascii="Arial" w:hAnsi="Arial"/>
      <w:b/>
      <w:color w:val="2A4B98" w:themeColor="hyperlink"/>
      <w:u w:val="none"/>
    </w:rPr>
  </w:style>
  <w:style w:type="character" w:styleId="UnresolvedMention">
    <w:name w:val="Unresolved Mention"/>
    <w:basedOn w:val="DefaultParagraphFont"/>
    <w:uiPriority w:val="99"/>
    <w:semiHidden/>
    <w:unhideWhenUsed/>
    <w:rsid w:val="00A42828"/>
    <w:rPr>
      <w:color w:val="605E5C"/>
      <w:shd w:val="clear" w:color="auto" w:fill="E1DFDD"/>
    </w:rPr>
  </w:style>
  <w:style w:type="character" w:styleId="PlaceholderText">
    <w:name w:val="Placeholder Text"/>
    <w:basedOn w:val="DefaultParagraphFont"/>
    <w:uiPriority w:val="99"/>
    <w:semiHidden/>
    <w:rsid w:val="00EE4CE8"/>
    <w:rPr>
      <w:color w:val="808080"/>
    </w:rPr>
  </w:style>
  <w:style w:type="character" w:styleId="Strong">
    <w:name w:val="Strong"/>
    <w:basedOn w:val="DefaultParagraphFont"/>
    <w:uiPriority w:val="22"/>
    <w:qFormat/>
    <w:rsid w:val="00062865"/>
    <w:rPr>
      <w:rFonts w:ascii="Arial" w:hAnsi="Arial"/>
      <w:b/>
      <w:bCs/>
    </w:rPr>
  </w:style>
  <w:style w:type="paragraph" w:customStyle="1" w:styleId="JiscQuotereference">
    <w:name w:val="Jisc Quote reference"/>
    <w:qFormat/>
    <w:rsid w:val="00062865"/>
    <w:pPr>
      <w:spacing w:after="240"/>
      <w:ind w:left="284" w:right="284"/>
    </w:pPr>
    <w:rPr>
      <w:rFonts w:ascii="Arial" w:hAnsi="Arial"/>
      <w:b/>
      <w:color w:val="000000" w:themeColor="text1"/>
      <w:sz w:val="20"/>
      <w:szCs w:val="20"/>
    </w:rPr>
  </w:style>
  <w:style w:type="paragraph" w:customStyle="1" w:styleId="Quotetextbox">
    <w:name w:val="Quote text box"/>
    <w:basedOn w:val="Quote"/>
    <w:qFormat/>
    <w:rsid w:val="00062865"/>
    <w:pPr>
      <w:spacing w:before="0"/>
      <w:ind w:left="0" w:right="0"/>
    </w:pPr>
    <w:rPr>
      <w:color w:val="FFFFFF" w:themeColor="background1"/>
    </w:rPr>
  </w:style>
  <w:style w:type="paragraph" w:customStyle="1" w:styleId="JiscQuotereferencetextbox">
    <w:name w:val="Jisc Quote reference text box"/>
    <w:basedOn w:val="JiscQuotereference"/>
    <w:qFormat/>
    <w:rsid w:val="00EA6374"/>
    <w:pPr>
      <w:ind w:left="0" w:right="0"/>
    </w:pPr>
    <w:rPr>
      <w:color w:val="FFFFFF" w:themeColor="background1"/>
    </w:rPr>
  </w:style>
  <w:style w:type="paragraph" w:styleId="NoSpacing">
    <w:name w:val="No Spacing"/>
    <w:uiPriority w:val="1"/>
    <w:qFormat/>
    <w:rsid w:val="00062865"/>
    <w:pPr>
      <w:spacing w:after="0" w:line="240" w:lineRule="auto"/>
    </w:pPr>
    <w:rPr>
      <w:rFonts w:ascii="Arial" w:hAnsi="Arial"/>
      <w:color w:val="000000" w:themeColor="text1"/>
      <w:sz w:val="20"/>
      <w:szCs w:val="20"/>
    </w:rPr>
  </w:style>
  <w:style w:type="character" w:customStyle="1" w:styleId="Heading5Char">
    <w:name w:val="Heading 5 Char"/>
    <w:basedOn w:val="DefaultParagraphFont"/>
    <w:link w:val="Heading5"/>
    <w:uiPriority w:val="9"/>
    <w:semiHidden/>
    <w:rsid w:val="00062865"/>
    <w:rPr>
      <w:rFonts w:ascii="Arial" w:eastAsiaTheme="majorEastAsia" w:hAnsi="Arial" w:cstheme="majorBidi"/>
      <w:b/>
      <w:color w:val="CE0F69" w:themeColor="accent2"/>
      <w:sz w:val="20"/>
      <w:szCs w:val="20"/>
    </w:rPr>
  </w:style>
  <w:style w:type="character" w:styleId="IntenseReference">
    <w:name w:val="Intense Reference"/>
    <w:basedOn w:val="DefaultParagraphFont"/>
    <w:uiPriority w:val="32"/>
    <w:qFormat/>
    <w:rsid w:val="00062865"/>
    <w:rPr>
      <w:b/>
      <w:bCs/>
      <w:smallCaps/>
      <w:color w:val="CE0F69" w:themeColor="accent2"/>
      <w:spacing w:val="5"/>
    </w:rPr>
  </w:style>
  <w:style w:type="character" w:styleId="BookTitle">
    <w:name w:val="Book Title"/>
    <w:basedOn w:val="DefaultParagraphFont"/>
    <w:uiPriority w:val="33"/>
    <w:rsid w:val="00062865"/>
    <w:rPr>
      <w:b/>
      <w:bCs/>
      <w:i/>
      <w:iCs/>
      <w:spacing w:val="5"/>
    </w:rPr>
  </w:style>
  <w:style w:type="character" w:styleId="FollowedHyperlink">
    <w:name w:val="FollowedHyperlink"/>
    <w:basedOn w:val="DefaultParagraphFont"/>
    <w:uiPriority w:val="99"/>
    <w:semiHidden/>
    <w:unhideWhenUsed/>
    <w:rsid w:val="008974EA"/>
    <w:rPr>
      <w:color w:val="51258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ason@openalex.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github.com/ourresearch/replace-publications-router/blob/main/notes.m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jisc365.sharepoint.com/sites/MS/QD/Jisc%20branded%20word%20template%20(MK-TPL-002).dotx" TargetMode="External"/></Relationships>
</file>

<file path=word/theme/theme1.xml><?xml version="1.0" encoding="utf-8"?>
<a:theme xmlns:a="http://schemas.openxmlformats.org/drawingml/2006/main" name="Office Theme">
  <a:themeElements>
    <a:clrScheme name="Jisc Colour Palette 2018">
      <a:dk1>
        <a:srgbClr val="000000"/>
      </a:dk1>
      <a:lt1>
        <a:sysClr val="window" lastClr="FFFFFF"/>
      </a:lt1>
      <a:dk2>
        <a:srgbClr val="000000"/>
      </a:dk2>
      <a:lt2>
        <a:srgbClr val="FFFFFF"/>
      </a:lt2>
      <a:accent1>
        <a:srgbClr val="E62645"/>
      </a:accent1>
      <a:accent2>
        <a:srgbClr val="CE0F69"/>
      </a:accent2>
      <a:accent3>
        <a:srgbClr val="8E1558"/>
      </a:accent3>
      <a:accent4>
        <a:srgbClr val="6D2077"/>
      </a:accent4>
      <a:accent5>
        <a:srgbClr val="0D224C"/>
      </a:accent5>
      <a:accent6>
        <a:srgbClr val="00857D"/>
      </a:accent6>
      <a:hlink>
        <a:srgbClr val="2A4B98"/>
      </a:hlink>
      <a:folHlink>
        <a:srgbClr val="512583"/>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AD4B84317E4C4896688B4AB14855D6" ma:contentTypeVersion="11" ma:contentTypeDescription="Create a new document." ma:contentTypeScope="" ma:versionID="ec6b23821efea894cf4b45c762ed5a6e">
  <xsd:schema xmlns:xsd="http://www.w3.org/2001/XMLSchema" xmlns:xs="http://www.w3.org/2001/XMLSchema" xmlns:p="http://schemas.microsoft.com/office/2006/metadata/properties" xmlns:ns1="http://schemas.microsoft.com/sharepoint/v3" xmlns:ns2="7c455f33-77d2-4545-9ec6-8ece34099d2f" xmlns:ns3="613453eb-e435-491c-9ee4-c1c1b2f26a51" targetNamespace="http://schemas.microsoft.com/office/2006/metadata/properties" ma:root="true" ma:fieldsID="b205fe33cb601050f2b7d09fdd854e8c" ns1:_="" ns2:_="" ns3:_="">
    <xsd:import namespace="http://schemas.microsoft.com/sharepoint/v3"/>
    <xsd:import namespace="7c455f33-77d2-4545-9ec6-8ece34099d2f"/>
    <xsd:import namespace="613453eb-e435-491c-9ee4-c1c1b2f26a51"/>
    <xsd:element name="properties">
      <xsd:complexType>
        <xsd:sequence>
          <xsd:element name="documentManagement">
            <xsd:complexType>
              <xsd:all>
                <xsd:element ref="ns2:b89bde72cd604427a006be6ed1d4a50e" minOccurs="0"/>
                <xsd:element ref="ns2:TaxCatchAll" minOccurs="0"/>
                <xsd:element ref="ns2:TaxCatchAllLabel" minOccurs="0"/>
                <xsd:element ref="ns2:p0236d4d144d4627bcb169c5987c2c89" minOccurs="0"/>
                <xsd:element ref="ns3:lcf76f155ced4ddcb4097134ff3c332f"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455f33-77d2-4545-9ec6-8ece34099d2f" elementFormDefault="qualified">
    <xsd:import namespace="http://schemas.microsoft.com/office/2006/documentManagement/types"/>
    <xsd:import namespace="http://schemas.microsoft.com/office/infopath/2007/PartnerControls"/>
    <xsd:element name="b89bde72cd604427a006be6ed1d4a50e" ma:index="8" nillable="true" ma:taxonomy="true" ma:internalName="b89bde72cd604427a006be6ed1d4a50e" ma:taxonomyFieldName="Business_x0020_Function" ma:displayName="Business Function" ma:default="" ma:fieldId="{b89bde72-cd60-4427-a006-be6ed1d4a50e}" ma:sspId="79c6cfb5-50bc-4fca-81ee-f60fcea9a646" ma:termSetId="e083faab-cda4-4174-a470-765f029b000e" ma:anchorId="0dc13b50-433d-4bdb-999d-681bda683d09" ma:open="false" ma:isKeyword="false">
      <xsd:complexType>
        <xsd:sequence>
          <xsd:element ref="pc:Terms" minOccurs="0" maxOccurs="1"/>
        </xsd:sequence>
      </xsd:complexType>
    </xsd:element>
    <xsd:element name="TaxCatchAll" ma:index="9" nillable="true" ma:displayName="Taxonomy Catch All Column" ma:hidden="true" ma:list="{0fb01954-6141-425c-8fdd-1df657611396}" ma:internalName="TaxCatchAll" ma:showField="CatchAllData" ma:web="94278481-0fdb-457e-b8d7-c6eb6a2319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fb01954-6141-425c-8fdd-1df657611396}" ma:internalName="TaxCatchAllLabel" ma:readOnly="true" ma:showField="CatchAllDataLabel" ma:web="94278481-0fdb-457e-b8d7-c6eb6a2319fd">
      <xsd:complexType>
        <xsd:complexContent>
          <xsd:extension base="dms:MultiChoiceLookup">
            <xsd:sequence>
              <xsd:element name="Value" type="dms:Lookup" maxOccurs="unbounded" minOccurs="0" nillable="true"/>
            </xsd:sequence>
          </xsd:extension>
        </xsd:complexContent>
      </xsd:complexType>
    </xsd:element>
    <xsd:element name="p0236d4d144d4627bcb169c5987c2c89" ma:index="12" nillable="true" ma:taxonomy="true" ma:internalName="p0236d4d144d4627bcb169c5987c2c89" ma:taxonomyFieldName="Business_x0020_Activitiy" ma:displayName="Business Activity" ma:fieldId="{90236d4d-144d-4627-bcb1-69c5987c2c89}" ma:sspId="79c6cfb5-50bc-4fca-81ee-f60fcea9a646" ma:termSetId="e083faab-cda4-4174-a470-765f029b000e" ma:anchorId="de6fb188-fa74-481c-913e-47f98ad515a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3453eb-e435-491c-9ee4-c1c1b2f26a51" elementFormDefault="qualified">
    <xsd:import namespace="http://schemas.microsoft.com/office/2006/documentManagement/types"/>
    <xsd:import namespace="http://schemas.microsoft.com/office/infopath/2007/PartnerControls"/>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c6cfb5-50bc-4fca-81ee-f60fcea9a646"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c6cfb5-50bc-4fca-81ee-f60fcea9a646" ContentTypeId="0x0101" PreviousValue="false" LastSyncTimeStamp="2024-06-10T08:24:17.487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7c455f33-77d2-4545-9ec6-8ece34099d2f" xsi:nil="true"/>
    <_ip_UnifiedCompliancePolicyUIAction xmlns="http://schemas.microsoft.com/sharepoint/v3" xsi:nil="true"/>
    <_ip_UnifiedCompliancePolicyProperties xmlns="http://schemas.microsoft.com/sharepoint/v3" xsi:nil="true"/>
    <p0236d4d144d4627bcb169c5987c2c89 xmlns="7c455f33-77d2-4545-9ec6-8ece34099d2f">
      <Terms xmlns="http://schemas.microsoft.com/office/infopath/2007/PartnerControls"/>
    </p0236d4d144d4627bcb169c5987c2c89>
    <b89bde72cd604427a006be6ed1d4a50e xmlns="7c455f33-77d2-4545-9ec6-8ece34099d2f">
      <Terms xmlns="http://schemas.microsoft.com/office/infopath/2007/PartnerControls"/>
    </b89bde72cd604427a006be6ed1d4a50e>
    <TaxCatchAllLabel xmlns="7c455f33-77d2-4545-9ec6-8ece34099d2f" xsi:nil="true"/>
    <lcf76f155ced4ddcb4097134ff3c332f xmlns="613453eb-e435-491c-9ee4-c1c1b2f26a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942DAC-61BA-4BF7-8AA3-02CB904F426C}">
  <ds:schemaRefs>
    <ds:schemaRef ds:uri="http://schemas.microsoft.com/sharepoint/v3/contenttype/forms"/>
  </ds:schemaRefs>
</ds:datastoreItem>
</file>

<file path=customXml/itemProps2.xml><?xml version="1.0" encoding="utf-8"?>
<ds:datastoreItem xmlns:ds="http://schemas.openxmlformats.org/officeDocument/2006/customXml" ds:itemID="{74C8BCF3-417E-4065-A689-6914C0F4D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455f33-77d2-4545-9ec6-8ece34099d2f"/>
    <ds:schemaRef ds:uri="613453eb-e435-491c-9ee4-c1c1b2f26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B4D7D-B639-4BB7-B1E4-773B7D7B52F4}">
  <ds:schemaRefs>
    <ds:schemaRef ds:uri="Microsoft.SharePoint.Taxonomy.ContentTypeSync"/>
  </ds:schemaRefs>
</ds:datastoreItem>
</file>

<file path=customXml/itemProps4.xml><?xml version="1.0" encoding="utf-8"?>
<ds:datastoreItem xmlns:ds="http://schemas.openxmlformats.org/officeDocument/2006/customXml" ds:itemID="{443D9A63-47B4-482F-BC59-D1EC9F860886}">
  <ds:schemaRefs>
    <ds:schemaRef ds:uri="http://schemas.openxmlformats.org/officeDocument/2006/bibliography"/>
  </ds:schemaRefs>
</ds:datastoreItem>
</file>

<file path=customXml/itemProps5.xml><?xml version="1.0" encoding="utf-8"?>
<ds:datastoreItem xmlns:ds="http://schemas.openxmlformats.org/officeDocument/2006/customXml" ds:itemID="{730A7B7D-B9C3-463E-8A2B-43C42D2CCDD2}">
  <ds:schemaRefs>
    <ds:schemaRef ds:uri="http://schemas.microsoft.com/office/2006/metadata/properties"/>
    <ds:schemaRef ds:uri="http://schemas.microsoft.com/office/infopath/2007/PartnerControls"/>
    <ds:schemaRef ds:uri="7c455f33-77d2-4545-9ec6-8ece34099d2f"/>
    <ds:schemaRef ds:uri="http://schemas.microsoft.com/sharepoint/v3"/>
    <ds:schemaRef ds:uri="613453eb-e435-491c-9ee4-c1c1b2f26a51"/>
  </ds:schemaRefs>
</ds:datastoreItem>
</file>

<file path=docMetadata/LabelInfo.xml><?xml version="1.0" encoding="utf-8"?>
<clbl:labelList xmlns:clbl="http://schemas.microsoft.com/office/2020/mipLabelMetadata">
  <clbl:label id="{628f3288-8b3e-408d-a4e1-b1f65b180f66}" enabled="1" method="Privileged" siteId="{48f9394d-8a14-4d27-82a6-f35f12361205}" removed="0"/>
</clbl:labelList>
</file>

<file path=docProps/app.xml><?xml version="1.0" encoding="utf-8"?>
<Properties xmlns="http://schemas.openxmlformats.org/officeDocument/2006/extended-properties" xmlns:vt="http://schemas.openxmlformats.org/officeDocument/2006/docPropsVTypes">
  <Template>Jisc%20branded%20word%20template%20(MK-TPL-002).dotx</Template>
  <TotalTime>0</TotalTime>
  <Pages>12</Pages>
  <Words>6950</Words>
  <Characters>39621</Characters>
  <Application>Microsoft Office Word</Application>
  <DocSecurity>4</DocSecurity>
  <Lines>330</Lines>
  <Paragraphs>92</Paragraphs>
  <ScaleCrop>false</ScaleCrop>
  <HeadingPairs>
    <vt:vector size="2" baseType="variant">
      <vt:variant>
        <vt:lpstr>Title</vt:lpstr>
      </vt:variant>
      <vt:variant>
        <vt:i4>1</vt:i4>
      </vt:variant>
    </vt:vector>
  </HeadingPairs>
  <TitlesOfParts>
    <vt:vector size="1" baseType="lpstr">
      <vt:lpstr>Jisc Branded Word Template</vt:lpstr>
    </vt:vector>
  </TitlesOfParts>
  <Company/>
  <LinksUpToDate>false</LinksUpToDate>
  <CharactersWithSpaces>46479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Jisc Branded Word Template</dc:title>
  <dc:subject/>
  <dc:creator>Steve Byford</dc:creator>
  <cp:keywords/>
  <dc:description/>
  <cp:lastModifiedBy>Susan Ryan</cp:lastModifiedBy>
  <cp:revision>2</cp:revision>
  <dcterms:created xsi:type="dcterms:W3CDTF">2026-06-22T09:47:00Z</dcterms:created>
  <dcterms:modified xsi:type="dcterms:W3CDTF">2026-06-22T09:47:00Z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0x010100F5AD4B84317E4C4896688B4AB14855D6</vt:lpwstr>
  </property>
  <property fmtid="{D5CDD505-2E9C-101B-9397-08002B2CF9AE}" pid="3" name="Process Area">
    <vt:lpwstr>19;#Marketing|c3764954-e63e-4f8f-b835-20e155003fa6</vt:lpwstr>
  </property>
  <property fmtid="{D5CDD505-2E9C-101B-9397-08002B2CF9AE}" pid="4" name="Group or Area">
    <vt:lpwstr>46;#Marketing|90366de1-6034-44cd-a163-36c89339e9ee</vt:lpwstr>
  </property>
  <property fmtid="{D5CDD505-2E9C-101B-9397-08002B2CF9AE}" pid="5" name="Directorate">
    <vt:lpwstr/>
  </property>
  <property fmtid="{D5CDD505-2E9C-101B-9397-08002B2CF9AE}" pid="6" name="Document Type">
    <vt:lpwstr>16;#Templates|5e4f9359-e79b-4e06-8617-416fe8397032</vt:lpwstr>
  </property>
  <property fmtid="{D5CDD505-2E9C-101B-9397-08002B2CF9AE}" pid="7" name="_dlc_DocIdItemGuid">
    <vt:lpwstr>3da4bb09-e4f0-44dd-90fb-a6d466f53e12</vt:lpwstr>
  </property>
  <property fmtid="{D5CDD505-2E9C-101B-9397-08002B2CF9AE}" pid="8" name="SharedWithUsers">
    <vt:lpwstr>2439;#Angela Sutherland;#319;#Ben Goodway</vt:lpwstr>
  </property>
  <property fmtid="{D5CDD505-2E9C-101B-9397-08002B2CF9AE}" pid="9" name="Set Permissions manually">
    <vt:bool>false</vt:bool>
  </property>
  <property fmtid="{D5CDD505-2E9C-101B-9397-08002B2CF9AE}" pid="10" name="URL">
    <vt:lpwstr>https://jisc365.sharepoint.com/sites/MS/QD/Jisc%20branded%20word%20template%20(MK-TPL-002).dotx?d=w3da4bb09e4f044dd90fba6d466f53e12, https://jisc365.sharepoint.com/sites/MS/QD/MK-TPL-002.dotx?d=w3da4bb09e4f044dd90fba6d466f53e12</vt:lpwstr>
  </property>
  <property fmtid="{D5CDD505-2E9C-101B-9397-08002B2CF9AE}" pid="11" name="b89bde72cd604427a006be6ed1d4a50e">
    <vt:lpwstr/>
  </property>
  <property fmtid="{D5CDD505-2E9C-101B-9397-08002B2CF9AE}" pid="12" name="p0236d4d144d4627bcb169c5987c2c89">
    <vt:lpwstr/>
  </property>
  <property fmtid="{D5CDD505-2E9C-101B-9397-08002B2CF9AE}" pid="13" name="Business_x0020_Activitiy">
    <vt:lpwstr/>
  </property>
  <property fmtid="{D5CDD505-2E9C-101B-9397-08002B2CF9AE}" pid="14" name="Business_x0020_Function">
    <vt:lpwstr/>
  </property>
  <property fmtid="{D5CDD505-2E9C-101B-9397-08002B2CF9AE}" pid="15" name="Business Activitiy">
    <vt:lpwstr/>
  </property>
  <property fmtid="{D5CDD505-2E9C-101B-9397-08002B2CF9AE}" pid="16" name="Business Function">
    <vt:lpwstr/>
  </property>
  <property fmtid="{D5CDD505-2E9C-101B-9397-08002B2CF9AE}" pid="17" name="Document_x0020_Type">
    <vt:lpwstr>16;#Templates|5e4f9359-e79b-4e06-8617-416fe8397032</vt:lpwstr>
  </property>
  <property fmtid="{D5CDD505-2E9C-101B-9397-08002B2CF9AE}" pid="18" name="Process_x0020_Area">
    <vt:lpwstr>19;#Marketing|c3764954-e63e-4f8f-b835-20e155003fa6</vt:lpwstr>
  </property>
  <property fmtid="{D5CDD505-2E9C-101B-9397-08002B2CF9AE}" pid="19" name="Group_x0020_or_x0020_Area">
    <vt:lpwstr>46;#Marketing|90366de1-6034-44cd-a163-36c89339e9ee</vt:lpwstr>
  </property>
  <property fmtid="{D5CDD505-2E9C-101B-9397-08002B2CF9AE}" pid="20" name="oe31153a5c394c7fa74c079670619a1a">
    <vt:lpwstr>Templates|5e4f9359-e79b-4e06-8617-416fe8397032</vt:lpwstr>
  </property>
  <property fmtid="{D5CDD505-2E9C-101B-9397-08002B2CF9AE}" pid="21" name="pa33834c554d41bcbc09cb54c479b992">
    <vt:lpwstr>Marketing|90366de1-6034-44cd-a163-36c89339e9ee</vt:lpwstr>
  </property>
  <property fmtid="{D5CDD505-2E9C-101B-9397-08002B2CF9AE}" pid="22" name="jcb8231277ca4e56a73fc597412e8061">
    <vt:lpwstr>Marketing|c3764954-e63e-4f8f-b835-20e155003fa6</vt:lpwstr>
  </property>
  <property fmtid="{D5CDD505-2E9C-101B-9397-08002B2CF9AE}" pid="23" name="MediaServiceImageTags">
    <vt:lpwstr/>
  </property>
</Properties>
</file>